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F0F7" w:themeColor="accent2" w:themeTint="33">
    <v:background id="_x0000_s1025" o:bwmode="white" fillcolor="#e2f0f7 [661]">
      <v:fill r:id="rId4" o:title="5%" type="pattern"/>
    </v:background>
  </w:background>
  <w:body>
    <w:sdt>
      <w:sdtPr>
        <w:rPr>
          <w:rFonts w:eastAsiaTheme="minorEastAsia"/>
          <w:color w:val="auto"/>
          <w:sz w:val="18"/>
          <w:lang w:val="en-US" w:eastAsia="en-US"/>
        </w:rPr>
        <w:id w:val="-417395210"/>
        <w:docPartObj>
          <w:docPartGallery w:val="Cover Pages"/>
          <w:docPartUnique/>
        </w:docPartObj>
      </w:sdtPr>
      <w:sdtEndPr>
        <w:rPr>
          <w:b/>
          <w:bCs/>
          <w:caps/>
        </w:rPr>
      </w:sdtEndPr>
      <w:sdtContent>
        <w:p w:rsidR="0033025D" w:rsidRPr="00B240C0" w:rsidRDefault="0033025D" w:rsidP="00B63E5D">
          <w:pPr>
            <w:pStyle w:val="ListRecommendations"/>
            <w:numPr>
              <w:ilvl w:val="0"/>
              <w:numId w:val="0"/>
            </w:numPr>
            <w:rPr>
              <w:color w:val="auto"/>
            </w:rPr>
          </w:pPr>
        </w:p>
        <w:p w:rsidR="0033025D" w:rsidRPr="00B240C0" w:rsidRDefault="0033025D" w:rsidP="00B63E5D"/>
        <w:p w:rsidR="0033025D" w:rsidRPr="00B240C0" w:rsidRDefault="0033025D" w:rsidP="00B63E5D"/>
        <w:p w:rsidR="0033025D" w:rsidRPr="00B240C0" w:rsidRDefault="0033025D" w:rsidP="00B63E5D"/>
        <w:p w:rsidR="0033025D" w:rsidRPr="00B240C0" w:rsidRDefault="0033025D" w:rsidP="00B63E5D"/>
        <w:p w:rsidR="0033025D" w:rsidRPr="00B240C0" w:rsidRDefault="0033025D" w:rsidP="00B63E5D">
          <w:pPr>
            <w:pStyle w:val="BodyText"/>
            <w:rPr>
              <w:color w:val="auto"/>
            </w:rPr>
          </w:pPr>
          <w:r w:rsidRPr="00B240C0">
            <w:rPr>
              <w:noProof/>
              <w:color w:val="auto"/>
              <w:lang w:eastAsia="en-AU"/>
            </w:rPr>
            <mc:AlternateContent>
              <mc:Choice Requires="wps">
                <w:drawing>
                  <wp:anchor distT="0" distB="0" distL="114300" distR="114300" simplePos="0" relativeHeight="251655168" behindDoc="0" locked="0" layoutInCell="1" allowOverlap="1" wp14:anchorId="49D270F9" wp14:editId="6D5C47E2">
                    <wp:simplePos x="0" y="0"/>
                    <wp:positionH relativeFrom="margin">
                      <wp:posOffset>178435</wp:posOffset>
                    </wp:positionH>
                    <wp:positionV relativeFrom="page">
                      <wp:posOffset>1963420</wp:posOffset>
                    </wp:positionV>
                    <wp:extent cx="5886450" cy="1800225"/>
                    <wp:effectExtent l="0" t="0" r="0"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800225"/>
                            </a:xfrm>
                            <a:prstGeom prst="rect">
                              <a:avLst/>
                            </a:prstGeom>
                            <a:noFill/>
                            <a:ln>
                              <a:noFill/>
                            </a:ln>
                            <a:extLst/>
                          </wps:spPr>
                          <wps:txbx>
                            <w:txbxContent>
                              <w:p w:rsidR="00BC5240" w:rsidRPr="0033025D" w:rsidRDefault="00BC5240" w:rsidP="00B63E5D">
                                <w:pPr>
                                  <w:pStyle w:val="Title"/>
                                  <w:spacing w:line="440" w:lineRule="exact"/>
                                  <w:rPr>
                                    <w:color w:val="0C9FCD" w:themeColor="accent1"/>
                                    <w:lang w:val="en-US"/>
                                  </w:rPr>
                                </w:pPr>
                                <w:r w:rsidRPr="0033025D">
                                  <w:rPr>
                                    <w:color w:val="0C9FCD" w:themeColor="accent1"/>
                                    <w:lang w:val="en-US"/>
                                  </w:rPr>
                                  <w:t>CLIMATE CHANGE AUTHORITY</w:t>
                                </w:r>
                              </w:p>
                              <w:p w:rsidR="00BC5240" w:rsidRPr="004E252A" w:rsidRDefault="00BC5240" w:rsidP="00B63E5D">
                                <w:pPr>
                                  <w:pStyle w:val="Title"/>
                                  <w:spacing w:line="440" w:lineRule="exact"/>
                                  <w:rPr>
                                    <w:color w:val="414141" w:themeColor="text1"/>
                                  </w:rPr>
                                </w:pPr>
                                <w:r>
                                  <w:rPr>
                                    <w:color w:val="414141" w:themeColor="text1"/>
                                    <w:lang w:val="en-US"/>
                                  </w:rPr>
                                  <w:t>CORPORATE PLAN 2017-18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D270F9" id="_x0000_t202" coordsize="21600,21600" o:spt="202" path="m,l,21600r21600,l21600,xe">
                    <v:stroke joinstyle="miter"/>
                    <v:path gradientshapeok="t" o:connecttype="rect"/>
                  </v:shapetype>
                  <v:shape id="Text Box 17" o:spid="_x0000_s1026" type="#_x0000_t202" style="position:absolute;margin-left:14.05pt;margin-top:154.6pt;width:463.5pt;height:141.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" filled="f" stroked="f">
                    <v:textbox>
                      <w:txbxContent>
                        <w:p w:rsidR="00BC5240" w:rsidRPr="0033025D" w:rsidRDefault="00BC5240" w:rsidP="00B63E5D">
                          <w:pPr>
                            <w:pStyle w:val="Title"/>
                            <w:spacing w:line="440" w:lineRule="exact"/>
                            <w:rPr>
                              <w:color w:val="0C9FCD" w:themeColor="accent1"/>
                              <w:lang w:val="en-US"/>
                            </w:rPr>
                          </w:pPr>
                          <w:r w:rsidRPr="0033025D">
                            <w:rPr>
                              <w:color w:val="0C9FCD" w:themeColor="accent1"/>
                              <w:lang w:val="en-US"/>
                            </w:rPr>
                            <w:t>CLIMATE CHANGE AUTHORITY</w:t>
                          </w:r>
                        </w:p>
                        <w:p w:rsidR="00BC5240" w:rsidRPr="004E252A" w:rsidRDefault="00BC5240" w:rsidP="00B63E5D">
                          <w:pPr>
                            <w:pStyle w:val="Title"/>
                            <w:spacing w:line="440" w:lineRule="exact"/>
                            <w:rPr>
                              <w:color w:val="414141" w:themeColor="text1"/>
                            </w:rPr>
                          </w:pPr>
                          <w:r>
                            <w:rPr>
                              <w:color w:val="414141" w:themeColor="text1"/>
                              <w:lang w:val="en-US"/>
                            </w:rPr>
                            <w:t>CORPORATE PLAN 2017-18</w:t>
                          </w:r>
                        </w:p>
                      </w:txbxContent>
                    </v:textbox>
                    <w10:wrap anchorx="margin" anchory="page"/>
                  </v:shape>
                </w:pict>
              </mc:Fallback>
            </mc:AlternateContent>
          </w:r>
        </w:p>
        <w:p w:rsidR="0033025D" w:rsidRPr="00B240C0" w:rsidRDefault="0033025D" w:rsidP="00B63E5D">
          <w:r w:rsidRPr="00B240C0">
            <w:rPr>
              <w:noProof/>
              <w:lang w:val="en-AU" w:eastAsia="en-AU"/>
            </w:rPr>
            <mc:AlternateContent>
              <mc:Choice Requires="wps">
                <w:drawing>
                  <wp:anchor distT="0" distB="0" distL="114300" distR="114300" simplePos="0" relativeHeight="251656192" behindDoc="0" locked="0" layoutInCell="1" allowOverlap="1" wp14:anchorId="0EAAB088" wp14:editId="083EA257">
                    <wp:simplePos x="0" y="0"/>
                    <wp:positionH relativeFrom="margin">
                      <wp:posOffset>5784227</wp:posOffset>
                    </wp:positionH>
                    <wp:positionV relativeFrom="page">
                      <wp:posOffset>2242868</wp:posOffset>
                    </wp:positionV>
                    <wp:extent cx="810883" cy="319177"/>
                    <wp:effectExtent l="0" t="0" r="8890" b="5080"/>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83" cy="319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240" w:rsidRPr="00F14F7F" w:rsidRDefault="00BC5240" w:rsidP="0033025D">
                                <w:pPr>
                                  <w:pStyle w:val="Date"/>
                                  <w:spacing w:line="240" w:lineRule="auto"/>
                                  <w:rPr>
                                    <w:rFonts w:ascii="Calibri Light" w:hAnsi="Calibri Light"/>
                                    <w:b/>
                                    <w:color w:val="auto"/>
                                    <w:spacing w:val="12"/>
                                  </w:rPr>
                                </w:pPr>
                                <w:r w:rsidRPr="00F14F7F">
                                  <w:rPr>
                                    <w:rFonts w:ascii="Calibri Light" w:hAnsi="Calibri Light"/>
                                    <w:b/>
                                    <w:color w:val="auto"/>
                                    <w:spacing w:val="12"/>
                                  </w:rPr>
                                  <w:t>AUGUST</w:t>
                                </w:r>
                              </w:p>
                              <w:p w:rsidR="00BC5240" w:rsidRPr="00F14F7F" w:rsidRDefault="00BC5240" w:rsidP="0033025D">
                                <w:pPr>
                                  <w:pStyle w:val="Date"/>
                                  <w:spacing w:line="240" w:lineRule="auto"/>
                                  <w:rPr>
                                    <w:rFonts w:ascii="Calibri Light" w:hAnsi="Calibri Light"/>
                                    <w:b/>
                                    <w:color w:val="auto"/>
                                    <w:spacing w:val="12"/>
                                  </w:rPr>
                                </w:pPr>
                                <w:r w:rsidRPr="00F14F7F">
                                  <w:rPr>
                                    <w:rFonts w:ascii="Calibri Light" w:hAnsi="Calibri Light"/>
                                    <w:b/>
                                    <w:color w:val="auto"/>
                                    <w:spacing w:val="12"/>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AB088" id="_x0000_s1027" type="#_x0000_t202" style="position:absolute;margin-left:455.45pt;margin-top:176.6pt;width:63.85pt;height:25.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" stroked="f">
                    <v:textbox>
                      <w:txbxContent>
                        <w:p w:rsidR="00BC5240" w:rsidRPr="00F14F7F" w:rsidRDefault="00BC5240" w:rsidP="0033025D">
                          <w:pPr>
                            <w:pStyle w:val="Date"/>
                            <w:spacing w:line="240" w:lineRule="auto"/>
                            <w:rPr>
                              <w:rFonts w:ascii="Calibri Light" w:hAnsi="Calibri Light"/>
                              <w:b/>
                              <w:color w:val="auto"/>
                              <w:spacing w:val="12"/>
                            </w:rPr>
                          </w:pPr>
                          <w:r w:rsidRPr="00F14F7F">
                            <w:rPr>
                              <w:rFonts w:ascii="Calibri Light" w:hAnsi="Calibri Light"/>
                              <w:b/>
                              <w:color w:val="auto"/>
                              <w:spacing w:val="12"/>
                            </w:rPr>
                            <w:t>AUGUST</w:t>
                          </w:r>
                        </w:p>
                        <w:p w:rsidR="00BC5240" w:rsidRPr="00F14F7F" w:rsidRDefault="00BC5240" w:rsidP="0033025D">
                          <w:pPr>
                            <w:pStyle w:val="Date"/>
                            <w:spacing w:line="240" w:lineRule="auto"/>
                            <w:rPr>
                              <w:rFonts w:ascii="Calibri Light" w:hAnsi="Calibri Light"/>
                              <w:b/>
                              <w:color w:val="auto"/>
                              <w:spacing w:val="12"/>
                            </w:rPr>
                          </w:pPr>
                          <w:r w:rsidRPr="00F14F7F">
                            <w:rPr>
                              <w:rFonts w:ascii="Calibri Light" w:hAnsi="Calibri Light"/>
                              <w:b/>
                              <w:color w:val="auto"/>
                              <w:spacing w:val="12"/>
                            </w:rPr>
                            <w:t>2017</w:t>
                          </w:r>
                        </w:p>
                      </w:txbxContent>
                    </v:textbox>
                    <w10:wrap anchorx="margin" anchory="page"/>
                  </v:shape>
                </w:pict>
              </mc:Fallback>
            </mc:AlternateContent>
          </w:r>
        </w:p>
        <w:p w:rsidR="0033025D" w:rsidRPr="00B240C0" w:rsidRDefault="0033025D" w:rsidP="00B63E5D"/>
        <w:p w:rsidR="0033025D" w:rsidRPr="00B240C0" w:rsidRDefault="0033025D" w:rsidP="00B63E5D"/>
        <w:p w:rsidR="0033025D" w:rsidRPr="00B240C0" w:rsidRDefault="0033025D" w:rsidP="00B63E5D"/>
        <w:p w:rsidR="0033025D" w:rsidRPr="0033025D" w:rsidRDefault="0033025D" w:rsidP="0033025D"/>
        <w:p w:rsidR="0033025D" w:rsidRPr="0033025D" w:rsidRDefault="0033025D" w:rsidP="0033025D">
          <w:pPr>
            <w:tabs>
              <w:tab w:val="left" w:pos="5412"/>
            </w:tabs>
            <w:rPr>
              <w:b/>
            </w:rPr>
          </w:pPr>
          <w:r w:rsidRPr="0033025D">
            <w:rPr>
              <w:b/>
            </w:rPr>
            <w:tab/>
          </w:r>
        </w:p>
        <w:p w:rsidR="0033025D" w:rsidRDefault="0033025D" w:rsidP="0033025D"/>
        <w:p w:rsidR="0033025D" w:rsidRPr="0033025D" w:rsidRDefault="0033025D" w:rsidP="0033025D">
          <w:pPr>
            <w:sectPr w:rsidR="0033025D" w:rsidRPr="0033025D" w:rsidSect="00B63E5D">
              <w:headerReference w:type="even" r:id="rId9"/>
              <w:headerReference w:type="default" r:id="rId10"/>
              <w:footerReference w:type="default" r:id="rId11"/>
              <w:headerReference w:type="first" r:id="rId12"/>
              <w:pgSz w:w="11907" w:h="16840" w:code="9"/>
              <w:pgMar w:top="1134" w:right="1134" w:bottom="1134" w:left="1134" w:header="851" w:footer="720" w:gutter="0"/>
              <w:cols w:space="720"/>
              <w:titlePg/>
              <w:docGrid w:linePitch="360"/>
            </w:sectPr>
          </w:pPr>
        </w:p>
        <w:p w:rsidR="0033025D" w:rsidRPr="00B240C0" w:rsidRDefault="0033025D" w:rsidP="00B63E5D"/>
        <w:p w:rsidR="0033025D" w:rsidRPr="00B240C0" w:rsidRDefault="0033025D" w:rsidP="00B63E5D"/>
        <w:p w:rsidR="0033025D" w:rsidRPr="0033025D" w:rsidRDefault="0033025D" w:rsidP="0033025D">
          <w:pPr>
            <w:tabs>
              <w:tab w:val="left" w:pos="2570"/>
            </w:tabs>
          </w:pPr>
        </w:p>
        <w:p w:rsidR="00350251" w:rsidRPr="0033025D" w:rsidRDefault="00094299" w:rsidP="0033025D">
          <w:pPr>
            <w:tabs>
              <w:tab w:val="left" w:pos="2433"/>
            </w:tabs>
          </w:pPr>
        </w:p>
      </w:sdtContent>
    </w:sdt>
    <w:p w:rsidR="00350251" w:rsidRPr="00B240C0" w:rsidRDefault="00350251" w:rsidP="00350251">
      <w:pPr>
        <w:pStyle w:val="BodyText"/>
        <w:divId w:val="1439061288"/>
        <w:rPr>
          <w:color w:val="auto"/>
        </w:rPr>
      </w:pPr>
      <w:r w:rsidRPr="00B240C0">
        <w:rPr>
          <w:color w:val="auto"/>
        </w:rPr>
        <w:t>Published by the Climate Change Authority</w:t>
      </w:r>
    </w:p>
    <w:p w:rsidR="00350251" w:rsidRPr="00B240C0" w:rsidRDefault="00350251" w:rsidP="00350251">
      <w:pPr>
        <w:pStyle w:val="BodyText"/>
        <w:divId w:val="1439061288"/>
        <w:rPr>
          <w:color w:val="auto"/>
        </w:rPr>
      </w:pPr>
      <w:r w:rsidRPr="00B240C0">
        <w:rPr>
          <w:color w:val="auto"/>
        </w:rPr>
        <w:t>www.climatechangeauthority.gov.au</w:t>
      </w:r>
    </w:p>
    <w:p w:rsidR="00350251" w:rsidRPr="00B240C0" w:rsidRDefault="00350251" w:rsidP="00350251">
      <w:pPr>
        <w:pStyle w:val="BodyText"/>
        <w:divId w:val="1439061288"/>
        <w:rPr>
          <w:color w:val="auto"/>
        </w:rPr>
      </w:pPr>
      <w:r w:rsidRPr="00B240C0">
        <w:rPr>
          <w:color w:val="auto"/>
        </w:rPr>
        <w:t xml:space="preserve">© Commonwealth of Australia </w:t>
      </w:r>
      <w:r>
        <w:rPr>
          <w:noProof/>
          <w:color w:val="auto"/>
        </w:rPr>
        <w:t>2017</w:t>
      </w:r>
    </w:p>
    <w:p w:rsidR="00350251" w:rsidRPr="00B240C0" w:rsidRDefault="00350251" w:rsidP="00350251">
      <w:pPr>
        <w:pStyle w:val="BodyText"/>
        <w:divId w:val="1439061288"/>
        <w:rPr>
          <w:color w:val="auto"/>
        </w:rPr>
      </w:pPr>
      <w:r w:rsidRPr="00B240C0">
        <w:rPr>
          <w:color w:val="auto"/>
        </w:rPr>
        <w:t xml:space="preserve">This work </w:t>
      </w:r>
      <w:proofErr w:type="gramStart"/>
      <w:r w:rsidRPr="00B240C0">
        <w:rPr>
          <w:color w:val="auto"/>
        </w:rPr>
        <w:t>is licensed</w:t>
      </w:r>
      <w:proofErr w:type="gramEnd"/>
      <w:r w:rsidRPr="00B240C0">
        <w:rPr>
          <w:color w:val="auto"/>
        </w:rPr>
        <w:t xml:space="preserve"> under the Creative Commons Attribution 3.0 Australia Licence. To view a copy of this license, visit </w:t>
      </w:r>
      <w:r w:rsidRPr="00E95BC6">
        <w:t>http://creativecommons.org/licenses/by/3.0/au</w:t>
      </w:r>
    </w:p>
    <w:p w:rsidR="00350251" w:rsidRDefault="00350251" w:rsidP="00350251">
      <w:pPr>
        <w:pStyle w:val="BodyText"/>
        <w:divId w:val="1439061288"/>
        <w:rPr>
          <w:color w:val="auto"/>
        </w:rPr>
      </w:pPr>
      <w:r w:rsidRPr="00B240C0">
        <w:rPr>
          <w:color w:val="auto"/>
        </w:rPr>
        <w:t xml:space="preserve">The Climate Change Authority asserts the right to </w:t>
      </w:r>
      <w:proofErr w:type="gramStart"/>
      <w:r w:rsidRPr="00B240C0">
        <w:rPr>
          <w:color w:val="auto"/>
        </w:rPr>
        <w:t>be recognised</w:t>
      </w:r>
      <w:proofErr w:type="gramEnd"/>
      <w:r w:rsidRPr="00B240C0">
        <w:rPr>
          <w:color w:val="auto"/>
        </w:rPr>
        <w:t xml:space="preserve"> as author of the original material in the following manner:</w:t>
      </w:r>
    </w:p>
    <w:p w:rsidR="00EC0813" w:rsidRPr="00B240C0" w:rsidRDefault="00EC0813" w:rsidP="00350251">
      <w:pPr>
        <w:pStyle w:val="BodyText"/>
        <w:divId w:val="1439061288"/>
        <w:rPr>
          <w:color w:val="auto"/>
        </w:rPr>
      </w:pPr>
    </w:p>
    <w:p w:rsidR="00350251" w:rsidRPr="00E44A68" w:rsidRDefault="00350251" w:rsidP="00350251">
      <w:pPr>
        <w:pStyle w:val="CCAtable"/>
        <w:divId w:val="1439061288"/>
      </w:pPr>
      <w:r w:rsidRPr="00E44A68">
        <w:rPr>
          <w:noProof/>
          <w:lang w:eastAsia="en-AU"/>
        </w:rPr>
        <w:drawing>
          <wp:anchor distT="0" distB="0" distL="114300" distR="114300" simplePos="0" relativeHeight="251659264" behindDoc="1" locked="0" layoutInCell="1" allowOverlap="1" wp14:anchorId="7D386CD9" wp14:editId="65E6932F">
            <wp:simplePos x="0" y="0"/>
            <wp:positionH relativeFrom="column">
              <wp:posOffset>0</wp:posOffset>
            </wp:positionH>
            <wp:positionV relativeFrom="paragraph">
              <wp:posOffset>-216230</wp:posOffset>
            </wp:positionV>
            <wp:extent cx="931653" cy="325963"/>
            <wp:effectExtent l="0" t="0" r="1905" b="0"/>
            <wp:wrapTight wrapText="bothSides">
              <wp:wrapPolygon edited="0">
                <wp:start x="0" y="0"/>
                <wp:lineTo x="0" y="20211"/>
                <wp:lineTo x="21202" y="20211"/>
                <wp:lineTo x="212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1653" cy="325963"/>
                    </a:xfrm>
                    <a:prstGeom prst="rect">
                      <a:avLst/>
                    </a:prstGeom>
                  </pic:spPr>
                </pic:pic>
              </a:graphicData>
            </a:graphic>
            <wp14:sizeRelH relativeFrom="page">
              <wp14:pctWidth>0</wp14:pctWidth>
            </wp14:sizeRelH>
            <wp14:sizeRelV relativeFrom="page">
              <wp14:pctHeight>0</wp14:pctHeight>
            </wp14:sizeRelV>
          </wp:anchor>
        </w:drawing>
      </w:r>
      <w:r w:rsidRPr="00E44A68">
        <w:t xml:space="preserve"> </w:t>
      </w:r>
      <w:r w:rsidRPr="00E5191B">
        <w:rPr>
          <w:noProof/>
          <w:lang w:eastAsia="en-AU"/>
        </w:rPr>
        <w:drawing>
          <wp:anchor distT="0" distB="0" distL="114300" distR="114300" simplePos="0" relativeHeight="251658240" behindDoc="1" locked="0" layoutInCell="1" allowOverlap="1" wp14:anchorId="4CE08E60" wp14:editId="59A95906">
            <wp:simplePos x="0" y="0"/>
            <wp:positionH relativeFrom="column">
              <wp:posOffset>1056640</wp:posOffset>
            </wp:positionH>
            <wp:positionV relativeFrom="paragraph">
              <wp:posOffset>-38100</wp:posOffset>
            </wp:positionV>
            <wp:extent cx="813435" cy="152400"/>
            <wp:effectExtent l="0" t="0" r="5715" b="0"/>
            <wp:wrapTight wrapText="bothSides">
              <wp:wrapPolygon edited="0">
                <wp:start x="0" y="0"/>
                <wp:lineTo x="0" y="18900"/>
                <wp:lineTo x="21246" y="18900"/>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3435" cy="152400"/>
                    </a:xfrm>
                    <a:prstGeom prst="rect">
                      <a:avLst/>
                    </a:prstGeom>
                  </pic:spPr>
                </pic:pic>
              </a:graphicData>
            </a:graphic>
            <wp14:sizeRelH relativeFrom="page">
              <wp14:pctWidth>0</wp14:pctWidth>
            </wp14:sizeRelH>
            <wp14:sizeRelV relativeFrom="page">
              <wp14:pctHeight>0</wp14:pctHeight>
            </wp14:sizeRelV>
          </wp:anchor>
        </w:drawing>
      </w:r>
    </w:p>
    <w:p w:rsidR="00350251" w:rsidRPr="00B240C0" w:rsidRDefault="00350251" w:rsidP="00350251">
      <w:pPr>
        <w:pStyle w:val="BodyText"/>
        <w:divId w:val="1439061288"/>
        <w:rPr>
          <w:color w:val="auto"/>
        </w:rPr>
      </w:pPr>
      <w:proofErr w:type="gramStart"/>
      <w:r w:rsidRPr="00B240C0">
        <w:rPr>
          <w:color w:val="auto"/>
        </w:rPr>
        <w:t xml:space="preserve">© Commonwealth of Australia (Climate Change Authority) </w:t>
      </w:r>
      <w:r>
        <w:rPr>
          <w:noProof/>
          <w:color w:val="auto"/>
        </w:rPr>
        <w:t>2017</w:t>
      </w:r>
      <w:r w:rsidRPr="00B240C0">
        <w:rPr>
          <w:color w:val="auto"/>
        </w:rPr>
        <w:t>.</w:t>
      </w:r>
      <w:proofErr w:type="gramEnd"/>
    </w:p>
    <w:p w:rsidR="00350251" w:rsidRPr="00B240C0" w:rsidRDefault="00350251" w:rsidP="00350251">
      <w:pPr>
        <w:pStyle w:val="BodyText"/>
        <w:divId w:val="1439061288"/>
        <w:rPr>
          <w:color w:val="auto"/>
        </w:rPr>
      </w:pPr>
      <w:r w:rsidRPr="00B240C0">
        <w:rPr>
          <w:color w:val="auto"/>
        </w:rPr>
        <w:t>IMPORTANT NOTICE – PLEASE READ</w:t>
      </w:r>
    </w:p>
    <w:p w:rsidR="00350251" w:rsidRPr="00B240C0" w:rsidRDefault="00350251" w:rsidP="00350251">
      <w:pPr>
        <w:pStyle w:val="BodyText"/>
        <w:divId w:val="1439061288"/>
        <w:rPr>
          <w:color w:val="auto"/>
        </w:rPr>
      </w:pPr>
      <w:r w:rsidRPr="00B240C0">
        <w:rPr>
          <w:color w:val="auto"/>
        </w:rPr>
        <w:t xml:space="preserve">This document </w:t>
      </w:r>
      <w:proofErr w:type="gramStart"/>
      <w:r w:rsidRPr="00B240C0">
        <w:rPr>
          <w:color w:val="auto"/>
        </w:rPr>
        <w:t>is produced</w:t>
      </w:r>
      <w:proofErr w:type="gramEnd"/>
      <w:r w:rsidRPr="00B240C0">
        <w:rPr>
          <w:color w:val="auto"/>
        </w:rPr>
        <w:t xml:space="preserve">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rsidR="00350251" w:rsidRDefault="00350251">
      <w:pPr>
        <w:pStyle w:val="Heading1"/>
        <w:divId w:val="1439061288"/>
        <w:rPr>
          <w:rFonts w:eastAsia="Times New Roman"/>
          <w:lang w:val="en-GB"/>
        </w:rPr>
      </w:pPr>
    </w:p>
    <w:p w:rsidR="00350251" w:rsidRDefault="00350251">
      <w:pPr>
        <w:rPr>
          <w:rFonts w:eastAsia="Times New Roman"/>
          <w:b/>
          <w:bCs/>
          <w:kern w:val="36"/>
          <w:sz w:val="48"/>
          <w:szCs w:val="48"/>
          <w:lang w:val="en-GB"/>
        </w:rPr>
      </w:pPr>
      <w:r>
        <w:rPr>
          <w:rFonts w:eastAsia="Times New Roman"/>
          <w:lang w:val="en-GB"/>
        </w:rPr>
        <w:br w:type="page"/>
      </w:r>
    </w:p>
    <w:sdt>
      <w:sdtPr>
        <w:rPr>
          <w:rFonts w:ascii="Arial" w:hAnsi="Arial"/>
          <w:color w:val="auto"/>
          <w:kern w:val="0"/>
          <w:sz w:val="18"/>
          <w:szCs w:val="24"/>
        </w:rPr>
        <w:id w:val="-633328448"/>
        <w:docPartObj>
          <w:docPartGallery w:val="Table of Contents"/>
          <w:docPartUnique/>
        </w:docPartObj>
      </w:sdtPr>
      <w:sdtEndPr>
        <w:rPr>
          <w:rFonts w:ascii="Arial Bold" w:hAnsi="Arial Bold"/>
          <w:noProof/>
          <w:color w:val="159DCE"/>
          <w:kern w:val="36"/>
          <w:sz w:val="34"/>
          <w:szCs w:val="48"/>
        </w:rPr>
      </w:sdtEndPr>
      <w:sdtContent>
        <w:p w:rsidR="001D2222" w:rsidRDefault="00350251" w:rsidP="00FE65E4">
          <w:pPr>
            <w:pStyle w:val="Contents"/>
            <w:rPr>
              <w:noProof/>
            </w:rPr>
          </w:pPr>
          <w:r w:rsidRPr="00D26F63">
            <w:t>Contents</w:t>
          </w:r>
          <w:r w:rsidR="00FE65E4">
            <w:fldChar w:fldCharType="begin"/>
          </w:r>
          <w:r w:rsidR="00FE65E4">
            <w:instrText xml:space="preserve"> TOC \o "1-2" \h \z \u </w:instrText>
          </w:r>
          <w:r w:rsidR="00FE65E4">
            <w:fldChar w:fldCharType="separate"/>
          </w:r>
        </w:p>
        <w:p w:rsidR="001D2222" w:rsidRDefault="00094299">
          <w:pPr>
            <w:pStyle w:val="TOC1"/>
            <w:tabs>
              <w:tab w:val="right" w:leader="dot" w:pos="9016"/>
            </w:tabs>
            <w:rPr>
              <w:rFonts w:asciiTheme="minorHAnsi" w:hAnsiTheme="minorHAnsi" w:cstheme="minorBidi"/>
              <w:b w:val="0"/>
              <w:noProof/>
              <w:color w:val="auto"/>
              <w:szCs w:val="22"/>
              <w:lang w:val="en-AU" w:eastAsia="en-AU"/>
            </w:rPr>
          </w:pPr>
          <w:hyperlink w:anchor="_Toc490741715" w:history="1">
            <w:r w:rsidR="001D2222" w:rsidRPr="0001641A">
              <w:rPr>
                <w:rStyle w:val="Hyperlink"/>
                <w:rFonts w:eastAsia="Times New Roman"/>
                <w:noProof/>
                <w:lang w:val="en-GB"/>
              </w:rPr>
              <w:t>Introduction</w:t>
            </w:r>
            <w:r w:rsidR="001D2222">
              <w:rPr>
                <w:noProof/>
                <w:webHidden/>
              </w:rPr>
              <w:tab/>
            </w:r>
            <w:r w:rsidR="001D2222">
              <w:rPr>
                <w:noProof/>
                <w:webHidden/>
              </w:rPr>
              <w:fldChar w:fldCharType="begin"/>
            </w:r>
            <w:r w:rsidR="001D2222">
              <w:rPr>
                <w:noProof/>
                <w:webHidden/>
              </w:rPr>
              <w:instrText xml:space="preserve"> PAGEREF _Toc490741715 \h </w:instrText>
            </w:r>
            <w:r w:rsidR="001D2222">
              <w:rPr>
                <w:noProof/>
                <w:webHidden/>
              </w:rPr>
            </w:r>
            <w:r w:rsidR="001D2222">
              <w:rPr>
                <w:noProof/>
                <w:webHidden/>
              </w:rPr>
              <w:fldChar w:fldCharType="separate"/>
            </w:r>
            <w:r w:rsidR="00962ED3">
              <w:rPr>
                <w:noProof/>
                <w:webHidden/>
              </w:rPr>
              <w:t>4</w:t>
            </w:r>
            <w:r w:rsidR="001D2222">
              <w:rPr>
                <w:noProof/>
                <w:webHidden/>
              </w:rPr>
              <w:fldChar w:fldCharType="end"/>
            </w:r>
          </w:hyperlink>
        </w:p>
        <w:p w:rsidR="001D2222" w:rsidRDefault="00094299">
          <w:pPr>
            <w:pStyle w:val="TOC1"/>
            <w:tabs>
              <w:tab w:val="right" w:leader="dot" w:pos="9016"/>
            </w:tabs>
            <w:rPr>
              <w:rFonts w:asciiTheme="minorHAnsi" w:hAnsiTheme="minorHAnsi" w:cstheme="minorBidi"/>
              <w:b w:val="0"/>
              <w:noProof/>
              <w:color w:val="auto"/>
              <w:szCs w:val="22"/>
              <w:lang w:val="en-AU" w:eastAsia="en-AU"/>
            </w:rPr>
          </w:pPr>
          <w:hyperlink w:anchor="_Toc490741716" w:history="1">
            <w:r w:rsidR="001D2222" w:rsidRPr="0001641A">
              <w:rPr>
                <w:rStyle w:val="Hyperlink"/>
                <w:rFonts w:eastAsia="Times New Roman"/>
                <w:noProof/>
                <w:lang w:val="en-GB"/>
              </w:rPr>
              <w:t>Purpose</w:t>
            </w:r>
            <w:r w:rsidR="001D2222">
              <w:rPr>
                <w:noProof/>
                <w:webHidden/>
              </w:rPr>
              <w:tab/>
            </w:r>
            <w:r w:rsidR="001D2222">
              <w:rPr>
                <w:noProof/>
                <w:webHidden/>
              </w:rPr>
              <w:fldChar w:fldCharType="begin"/>
            </w:r>
            <w:r w:rsidR="001D2222">
              <w:rPr>
                <w:noProof/>
                <w:webHidden/>
              </w:rPr>
              <w:instrText xml:space="preserve"> PAGEREF _Toc490741716 \h </w:instrText>
            </w:r>
            <w:r w:rsidR="001D2222">
              <w:rPr>
                <w:noProof/>
                <w:webHidden/>
              </w:rPr>
            </w:r>
            <w:r w:rsidR="001D2222">
              <w:rPr>
                <w:noProof/>
                <w:webHidden/>
              </w:rPr>
              <w:fldChar w:fldCharType="separate"/>
            </w:r>
            <w:r w:rsidR="00962ED3">
              <w:rPr>
                <w:noProof/>
                <w:webHidden/>
              </w:rPr>
              <w:t>5</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17" w:history="1">
            <w:r w:rsidR="001D2222" w:rsidRPr="0001641A">
              <w:rPr>
                <w:rStyle w:val="Hyperlink"/>
                <w:rFonts w:eastAsia="Times New Roman"/>
                <w:noProof/>
                <w:lang w:val="en-GB"/>
              </w:rPr>
              <w:t>Objective and role</w:t>
            </w:r>
            <w:r w:rsidR="001D2222">
              <w:rPr>
                <w:noProof/>
                <w:webHidden/>
              </w:rPr>
              <w:tab/>
            </w:r>
            <w:r w:rsidR="001D2222">
              <w:rPr>
                <w:noProof/>
                <w:webHidden/>
              </w:rPr>
              <w:fldChar w:fldCharType="begin"/>
            </w:r>
            <w:r w:rsidR="001D2222">
              <w:rPr>
                <w:noProof/>
                <w:webHidden/>
              </w:rPr>
              <w:instrText xml:space="preserve"> PAGEREF _Toc490741717 \h </w:instrText>
            </w:r>
            <w:r w:rsidR="001D2222">
              <w:rPr>
                <w:noProof/>
                <w:webHidden/>
              </w:rPr>
            </w:r>
            <w:r w:rsidR="001D2222">
              <w:rPr>
                <w:noProof/>
                <w:webHidden/>
              </w:rPr>
              <w:fldChar w:fldCharType="separate"/>
            </w:r>
            <w:r w:rsidR="00962ED3">
              <w:rPr>
                <w:noProof/>
                <w:webHidden/>
              </w:rPr>
              <w:t>5</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18" w:history="1">
            <w:r w:rsidR="001D2222" w:rsidRPr="0001641A">
              <w:rPr>
                <w:rStyle w:val="Hyperlink"/>
                <w:rFonts w:eastAsia="Times New Roman"/>
                <w:noProof/>
                <w:lang w:val="en-GB"/>
              </w:rPr>
              <w:t>Functions</w:t>
            </w:r>
            <w:r w:rsidR="001D2222">
              <w:rPr>
                <w:noProof/>
                <w:webHidden/>
              </w:rPr>
              <w:tab/>
            </w:r>
            <w:r w:rsidR="001D2222">
              <w:rPr>
                <w:noProof/>
                <w:webHidden/>
              </w:rPr>
              <w:fldChar w:fldCharType="begin"/>
            </w:r>
            <w:r w:rsidR="001D2222">
              <w:rPr>
                <w:noProof/>
                <w:webHidden/>
              </w:rPr>
              <w:instrText xml:space="preserve"> PAGEREF _Toc490741718 \h </w:instrText>
            </w:r>
            <w:r w:rsidR="001D2222">
              <w:rPr>
                <w:noProof/>
                <w:webHidden/>
              </w:rPr>
            </w:r>
            <w:r w:rsidR="001D2222">
              <w:rPr>
                <w:noProof/>
                <w:webHidden/>
              </w:rPr>
              <w:fldChar w:fldCharType="separate"/>
            </w:r>
            <w:r w:rsidR="00962ED3">
              <w:rPr>
                <w:noProof/>
                <w:webHidden/>
              </w:rPr>
              <w:t>5</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19" w:history="1">
            <w:r w:rsidR="001D2222" w:rsidRPr="0001641A">
              <w:rPr>
                <w:rStyle w:val="Hyperlink"/>
                <w:rFonts w:eastAsia="Times New Roman"/>
                <w:noProof/>
                <w:lang w:val="en-GB"/>
              </w:rPr>
              <w:t>The Authority’s core principles and values</w:t>
            </w:r>
            <w:r w:rsidR="001D2222">
              <w:rPr>
                <w:noProof/>
                <w:webHidden/>
              </w:rPr>
              <w:tab/>
            </w:r>
            <w:r w:rsidR="001D2222">
              <w:rPr>
                <w:noProof/>
                <w:webHidden/>
              </w:rPr>
              <w:fldChar w:fldCharType="begin"/>
            </w:r>
            <w:r w:rsidR="001D2222">
              <w:rPr>
                <w:noProof/>
                <w:webHidden/>
              </w:rPr>
              <w:instrText xml:space="preserve"> PAGEREF _Toc490741719 \h </w:instrText>
            </w:r>
            <w:r w:rsidR="001D2222">
              <w:rPr>
                <w:noProof/>
                <w:webHidden/>
              </w:rPr>
            </w:r>
            <w:r w:rsidR="001D2222">
              <w:rPr>
                <w:noProof/>
                <w:webHidden/>
              </w:rPr>
              <w:fldChar w:fldCharType="separate"/>
            </w:r>
            <w:r w:rsidR="00962ED3">
              <w:rPr>
                <w:noProof/>
                <w:webHidden/>
              </w:rPr>
              <w:t>6</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20" w:history="1">
            <w:r w:rsidR="001D2222" w:rsidRPr="0001641A">
              <w:rPr>
                <w:rStyle w:val="Hyperlink"/>
                <w:rFonts w:eastAsia="Times New Roman"/>
                <w:noProof/>
                <w:lang w:val="en-GB"/>
              </w:rPr>
              <w:t>Period of corporate plan</w:t>
            </w:r>
            <w:r w:rsidR="001D2222">
              <w:rPr>
                <w:noProof/>
                <w:webHidden/>
              </w:rPr>
              <w:tab/>
            </w:r>
            <w:r w:rsidR="001D2222">
              <w:rPr>
                <w:noProof/>
                <w:webHidden/>
              </w:rPr>
              <w:fldChar w:fldCharType="begin"/>
            </w:r>
            <w:r w:rsidR="001D2222">
              <w:rPr>
                <w:noProof/>
                <w:webHidden/>
              </w:rPr>
              <w:instrText xml:space="preserve"> PAGEREF _Toc490741720 \h </w:instrText>
            </w:r>
            <w:r w:rsidR="001D2222">
              <w:rPr>
                <w:noProof/>
                <w:webHidden/>
              </w:rPr>
            </w:r>
            <w:r w:rsidR="001D2222">
              <w:rPr>
                <w:noProof/>
                <w:webHidden/>
              </w:rPr>
              <w:fldChar w:fldCharType="separate"/>
            </w:r>
            <w:r w:rsidR="00962ED3">
              <w:rPr>
                <w:noProof/>
                <w:webHidden/>
              </w:rPr>
              <w:t>6</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21" w:history="1">
            <w:r w:rsidR="001D2222" w:rsidRPr="0001641A">
              <w:rPr>
                <w:rStyle w:val="Hyperlink"/>
                <w:rFonts w:eastAsia="Times New Roman"/>
                <w:noProof/>
                <w:lang w:val="en-GB"/>
              </w:rPr>
              <w:t>Authority members</w:t>
            </w:r>
            <w:r w:rsidR="001D2222">
              <w:rPr>
                <w:noProof/>
                <w:webHidden/>
              </w:rPr>
              <w:tab/>
            </w:r>
            <w:r w:rsidR="001D2222">
              <w:rPr>
                <w:noProof/>
                <w:webHidden/>
              </w:rPr>
              <w:fldChar w:fldCharType="begin"/>
            </w:r>
            <w:r w:rsidR="001D2222">
              <w:rPr>
                <w:noProof/>
                <w:webHidden/>
              </w:rPr>
              <w:instrText xml:space="preserve"> PAGEREF _Toc490741721 \h </w:instrText>
            </w:r>
            <w:r w:rsidR="001D2222">
              <w:rPr>
                <w:noProof/>
                <w:webHidden/>
              </w:rPr>
            </w:r>
            <w:r w:rsidR="001D2222">
              <w:rPr>
                <w:noProof/>
                <w:webHidden/>
              </w:rPr>
              <w:fldChar w:fldCharType="separate"/>
            </w:r>
            <w:r w:rsidR="00962ED3">
              <w:rPr>
                <w:noProof/>
                <w:webHidden/>
              </w:rPr>
              <w:t>6</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22" w:history="1">
            <w:r w:rsidR="001D2222" w:rsidRPr="0001641A">
              <w:rPr>
                <w:rStyle w:val="Hyperlink"/>
                <w:rFonts w:eastAsia="Times New Roman"/>
                <w:noProof/>
                <w:lang w:val="en-GB"/>
              </w:rPr>
              <w:t>Environment</w:t>
            </w:r>
            <w:r w:rsidR="001D2222">
              <w:rPr>
                <w:noProof/>
                <w:webHidden/>
              </w:rPr>
              <w:tab/>
            </w:r>
            <w:r w:rsidR="001D2222">
              <w:rPr>
                <w:noProof/>
                <w:webHidden/>
              </w:rPr>
              <w:fldChar w:fldCharType="begin"/>
            </w:r>
            <w:r w:rsidR="001D2222">
              <w:rPr>
                <w:noProof/>
                <w:webHidden/>
              </w:rPr>
              <w:instrText xml:space="preserve"> PAGEREF _Toc490741722 \h </w:instrText>
            </w:r>
            <w:r w:rsidR="001D2222">
              <w:rPr>
                <w:noProof/>
                <w:webHidden/>
              </w:rPr>
            </w:r>
            <w:r w:rsidR="001D2222">
              <w:rPr>
                <w:noProof/>
                <w:webHidden/>
              </w:rPr>
              <w:fldChar w:fldCharType="separate"/>
            </w:r>
            <w:r w:rsidR="00962ED3">
              <w:rPr>
                <w:noProof/>
                <w:webHidden/>
              </w:rPr>
              <w:t>6</w:t>
            </w:r>
            <w:r w:rsidR="001D2222">
              <w:rPr>
                <w:noProof/>
                <w:webHidden/>
              </w:rPr>
              <w:fldChar w:fldCharType="end"/>
            </w:r>
          </w:hyperlink>
        </w:p>
        <w:p w:rsidR="001D2222" w:rsidRDefault="00094299">
          <w:pPr>
            <w:pStyle w:val="TOC1"/>
            <w:tabs>
              <w:tab w:val="right" w:leader="dot" w:pos="9016"/>
            </w:tabs>
            <w:rPr>
              <w:rFonts w:asciiTheme="minorHAnsi" w:hAnsiTheme="minorHAnsi" w:cstheme="minorBidi"/>
              <w:b w:val="0"/>
              <w:noProof/>
              <w:color w:val="auto"/>
              <w:szCs w:val="22"/>
              <w:lang w:val="en-AU" w:eastAsia="en-AU"/>
            </w:rPr>
          </w:pPr>
          <w:hyperlink w:anchor="_Toc490741723" w:history="1">
            <w:r w:rsidR="001D2222" w:rsidRPr="0001641A">
              <w:rPr>
                <w:rStyle w:val="Hyperlink"/>
                <w:rFonts w:eastAsia="Times New Roman"/>
                <w:noProof/>
                <w:lang w:val="en-GB"/>
              </w:rPr>
              <w:t>Performance</w:t>
            </w:r>
            <w:r w:rsidR="001D2222">
              <w:rPr>
                <w:noProof/>
                <w:webHidden/>
              </w:rPr>
              <w:tab/>
            </w:r>
            <w:r w:rsidR="001D2222">
              <w:rPr>
                <w:noProof/>
                <w:webHidden/>
              </w:rPr>
              <w:fldChar w:fldCharType="begin"/>
            </w:r>
            <w:r w:rsidR="001D2222">
              <w:rPr>
                <w:noProof/>
                <w:webHidden/>
              </w:rPr>
              <w:instrText xml:space="preserve"> PAGEREF _Toc490741723 \h </w:instrText>
            </w:r>
            <w:r w:rsidR="001D2222">
              <w:rPr>
                <w:noProof/>
                <w:webHidden/>
              </w:rPr>
            </w:r>
            <w:r w:rsidR="001D2222">
              <w:rPr>
                <w:noProof/>
                <w:webHidden/>
              </w:rPr>
              <w:fldChar w:fldCharType="separate"/>
            </w:r>
            <w:r w:rsidR="00962ED3">
              <w:rPr>
                <w:noProof/>
                <w:webHidden/>
              </w:rPr>
              <w:t>8</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24" w:history="1">
            <w:r w:rsidR="001D2222" w:rsidRPr="0001641A">
              <w:rPr>
                <w:rStyle w:val="Hyperlink"/>
                <w:rFonts w:eastAsia="Times New Roman"/>
                <w:noProof/>
                <w:lang w:val="en-GB"/>
              </w:rPr>
              <w:t>Outcomes and performance information</w:t>
            </w:r>
            <w:r w:rsidR="001D2222">
              <w:rPr>
                <w:noProof/>
                <w:webHidden/>
              </w:rPr>
              <w:tab/>
            </w:r>
            <w:r w:rsidR="001D2222">
              <w:rPr>
                <w:noProof/>
                <w:webHidden/>
              </w:rPr>
              <w:fldChar w:fldCharType="begin"/>
            </w:r>
            <w:r w:rsidR="001D2222">
              <w:rPr>
                <w:noProof/>
                <w:webHidden/>
              </w:rPr>
              <w:instrText xml:space="preserve"> PAGEREF _Toc490741724 \h </w:instrText>
            </w:r>
            <w:r w:rsidR="001D2222">
              <w:rPr>
                <w:noProof/>
                <w:webHidden/>
              </w:rPr>
            </w:r>
            <w:r w:rsidR="001D2222">
              <w:rPr>
                <w:noProof/>
                <w:webHidden/>
              </w:rPr>
              <w:fldChar w:fldCharType="separate"/>
            </w:r>
            <w:r w:rsidR="00962ED3">
              <w:rPr>
                <w:noProof/>
                <w:webHidden/>
              </w:rPr>
              <w:t>8</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25" w:history="1">
            <w:r w:rsidR="001D2222" w:rsidRPr="0001641A">
              <w:rPr>
                <w:rStyle w:val="Hyperlink"/>
                <w:rFonts w:eastAsia="Times New Roman"/>
                <w:noProof/>
                <w:lang w:val="en-GB"/>
              </w:rPr>
              <w:t>Performance measurement and assessment</w:t>
            </w:r>
            <w:r w:rsidR="001D2222">
              <w:rPr>
                <w:noProof/>
                <w:webHidden/>
              </w:rPr>
              <w:tab/>
            </w:r>
            <w:r w:rsidR="001D2222">
              <w:rPr>
                <w:noProof/>
                <w:webHidden/>
              </w:rPr>
              <w:fldChar w:fldCharType="begin"/>
            </w:r>
            <w:r w:rsidR="001D2222">
              <w:rPr>
                <w:noProof/>
                <w:webHidden/>
              </w:rPr>
              <w:instrText xml:space="preserve"> PAGEREF _Toc490741725 \h </w:instrText>
            </w:r>
            <w:r w:rsidR="001D2222">
              <w:rPr>
                <w:noProof/>
                <w:webHidden/>
              </w:rPr>
            </w:r>
            <w:r w:rsidR="001D2222">
              <w:rPr>
                <w:noProof/>
                <w:webHidden/>
              </w:rPr>
              <w:fldChar w:fldCharType="separate"/>
            </w:r>
            <w:r w:rsidR="00962ED3">
              <w:rPr>
                <w:noProof/>
                <w:webHidden/>
              </w:rPr>
              <w:t>10</w:t>
            </w:r>
            <w:r w:rsidR="001D2222">
              <w:rPr>
                <w:noProof/>
                <w:webHidden/>
              </w:rPr>
              <w:fldChar w:fldCharType="end"/>
            </w:r>
          </w:hyperlink>
        </w:p>
        <w:p w:rsidR="001D2222" w:rsidRDefault="00094299">
          <w:pPr>
            <w:pStyle w:val="TOC1"/>
            <w:tabs>
              <w:tab w:val="right" w:leader="dot" w:pos="9016"/>
            </w:tabs>
            <w:rPr>
              <w:rFonts w:asciiTheme="minorHAnsi" w:hAnsiTheme="minorHAnsi" w:cstheme="minorBidi"/>
              <w:b w:val="0"/>
              <w:noProof/>
              <w:color w:val="auto"/>
              <w:szCs w:val="22"/>
              <w:lang w:val="en-AU" w:eastAsia="en-AU"/>
            </w:rPr>
          </w:pPr>
          <w:hyperlink w:anchor="_Toc490741726" w:history="1">
            <w:r w:rsidR="001D2222" w:rsidRPr="0001641A">
              <w:rPr>
                <w:rStyle w:val="Hyperlink"/>
                <w:rFonts w:eastAsia="Times New Roman"/>
                <w:noProof/>
                <w:lang w:val="en-GB"/>
              </w:rPr>
              <w:t>Capability</w:t>
            </w:r>
            <w:r w:rsidR="001D2222">
              <w:rPr>
                <w:noProof/>
                <w:webHidden/>
              </w:rPr>
              <w:tab/>
            </w:r>
            <w:r w:rsidR="001D2222">
              <w:rPr>
                <w:noProof/>
                <w:webHidden/>
              </w:rPr>
              <w:fldChar w:fldCharType="begin"/>
            </w:r>
            <w:r w:rsidR="001D2222">
              <w:rPr>
                <w:noProof/>
                <w:webHidden/>
              </w:rPr>
              <w:instrText xml:space="preserve"> PAGEREF _Toc490741726 \h </w:instrText>
            </w:r>
            <w:r w:rsidR="001D2222">
              <w:rPr>
                <w:noProof/>
                <w:webHidden/>
              </w:rPr>
            </w:r>
            <w:r w:rsidR="001D2222">
              <w:rPr>
                <w:noProof/>
                <w:webHidden/>
              </w:rPr>
              <w:fldChar w:fldCharType="separate"/>
            </w:r>
            <w:r w:rsidR="00962ED3">
              <w:rPr>
                <w:noProof/>
                <w:webHidden/>
              </w:rPr>
              <w:t>13</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27" w:history="1">
            <w:r w:rsidR="001D2222" w:rsidRPr="0001641A">
              <w:rPr>
                <w:rStyle w:val="Hyperlink"/>
                <w:rFonts w:eastAsia="Times New Roman"/>
                <w:noProof/>
                <w:lang w:val="en-GB"/>
              </w:rPr>
              <w:t>Staffing</w:t>
            </w:r>
            <w:r w:rsidR="001D2222">
              <w:rPr>
                <w:noProof/>
                <w:webHidden/>
              </w:rPr>
              <w:tab/>
            </w:r>
            <w:r w:rsidR="001D2222">
              <w:rPr>
                <w:noProof/>
                <w:webHidden/>
              </w:rPr>
              <w:fldChar w:fldCharType="begin"/>
            </w:r>
            <w:r w:rsidR="001D2222">
              <w:rPr>
                <w:noProof/>
                <w:webHidden/>
              </w:rPr>
              <w:instrText xml:space="preserve"> PAGEREF _Toc490741727 \h </w:instrText>
            </w:r>
            <w:r w:rsidR="001D2222">
              <w:rPr>
                <w:noProof/>
                <w:webHidden/>
              </w:rPr>
            </w:r>
            <w:r w:rsidR="001D2222">
              <w:rPr>
                <w:noProof/>
                <w:webHidden/>
              </w:rPr>
              <w:fldChar w:fldCharType="separate"/>
            </w:r>
            <w:r w:rsidR="00962ED3">
              <w:rPr>
                <w:noProof/>
                <w:webHidden/>
              </w:rPr>
              <w:t>13</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28" w:history="1">
            <w:r w:rsidR="001D2222" w:rsidRPr="0001641A">
              <w:rPr>
                <w:rStyle w:val="Hyperlink"/>
                <w:rFonts w:eastAsia="Times New Roman"/>
                <w:noProof/>
                <w:lang w:val="en-GB"/>
              </w:rPr>
              <w:t>Knowledge management</w:t>
            </w:r>
            <w:r w:rsidR="001D2222">
              <w:rPr>
                <w:noProof/>
                <w:webHidden/>
              </w:rPr>
              <w:tab/>
            </w:r>
            <w:r w:rsidR="001D2222">
              <w:rPr>
                <w:noProof/>
                <w:webHidden/>
              </w:rPr>
              <w:fldChar w:fldCharType="begin"/>
            </w:r>
            <w:r w:rsidR="001D2222">
              <w:rPr>
                <w:noProof/>
                <w:webHidden/>
              </w:rPr>
              <w:instrText xml:space="preserve"> PAGEREF _Toc490741728 \h </w:instrText>
            </w:r>
            <w:r w:rsidR="001D2222">
              <w:rPr>
                <w:noProof/>
                <w:webHidden/>
              </w:rPr>
            </w:r>
            <w:r w:rsidR="001D2222">
              <w:rPr>
                <w:noProof/>
                <w:webHidden/>
              </w:rPr>
              <w:fldChar w:fldCharType="separate"/>
            </w:r>
            <w:r w:rsidR="00962ED3">
              <w:rPr>
                <w:noProof/>
                <w:webHidden/>
              </w:rPr>
              <w:t>13</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29" w:history="1">
            <w:r w:rsidR="001D2222" w:rsidRPr="0001641A">
              <w:rPr>
                <w:rStyle w:val="Hyperlink"/>
                <w:rFonts w:eastAsia="Times New Roman"/>
                <w:noProof/>
                <w:lang w:val="en-GB"/>
              </w:rPr>
              <w:t>Shared services arrangements</w:t>
            </w:r>
            <w:r w:rsidR="001D2222">
              <w:rPr>
                <w:noProof/>
                <w:webHidden/>
              </w:rPr>
              <w:tab/>
            </w:r>
            <w:r w:rsidR="001D2222">
              <w:rPr>
                <w:noProof/>
                <w:webHidden/>
              </w:rPr>
              <w:fldChar w:fldCharType="begin"/>
            </w:r>
            <w:r w:rsidR="001D2222">
              <w:rPr>
                <w:noProof/>
                <w:webHidden/>
              </w:rPr>
              <w:instrText xml:space="preserve"> PAGEREF _Toc490741729 \h </w:instrText>
            </w:r>
            <w:r w:rsidR="001D2222">
              <w:rPr>
                <w:noProof/>
                <w:webHidden/>
              </w:rPr>
            </w:r>
            <w:r w:rsidR="001D2222">
              <w:rPr>
                <w:noProof/>
                <w:webHidden/>
              </w:rPr>
              <w:fldChar w:fldCharType="separate"/>
            </w:r>
            <w:r w:rsidR="00962ED3">
              <w:rPr>
                <w:noProof/>
                <w:webHidden/>
              </w:rPr>
              <w:t>13</w:t>
            </w:r>
            <w:r w:rsidR="001D2222">
              <w:rPr>
                <w:noProof/>
                <w:webHidden/>
              </w:rPr>
              <w:fldChar w:fldCharType="end"/>
            </w:r>
          </w:hyperlink>
        </w:p>
        <w:p w:rsidR="001D2222" w:rsidRDefault="00094299">
          <w:pPr>
            <w:pStyle w:val="TOC1"/>
            <w:tabs>
              <w:tab w:val="right" w:leader="dot" w:pos="9016"/>
            </w:tabs>
            <w:rPr>
              <w:rFonts w:asciiTheme="minorHAnsi" w:hAnsiTheme="minorHAnsi" w:cstheme="minorBidi"/>
              <w:b w:val="0"/>
              <w:noProof/>
              <w:color w:val="auto"/>
              <w:szCs w:val="22"/>
              <w:lang w:val="en-AU" w:eastAsia="en-AU"/>
            </w:rPr>
          </w:pPr>
          <w:hyperlink w:anchor="_Toc490741730" w:history="1">
            <w:r w:rsidR="001D2222" w:rsidRPr="0001641A">
              <w:rPr>
                <w:rStyle w:val="Hyperlink"/>
                <w:rFonts w:eastAsia="Times New Roman"/>
                <w:noProof/>
                <w:lang w:val="en-GB"/>
              </w:rPr>
              <w:t>Risk oversight and management</w:t>
            </w:r>
            <w:r w:rsidR="001D2222">
              <w:rPr>
                <w:noProof/>
                <w:webHidden/>
              </w:rPr>
              <w:tab/>
            </w:r>
            <w:r w:rsidR="001D2222">
              <w:rPr>
                <w:noProof/>
                <w:webHidden/>
              </w:rPr>
              <w:fldChar w:fldCharType="begin"/>
            </w:r>
            <w:r w:rsidR="001D2222">
              <w:rPr>
                <w:noProof/>
                <w:webHidden/>
              </w:rPr>
              <w:instrText xml:space="preserve"> PAGEREF _Toc490741730 \h </w:instrText>
            </w:r>
            <w:r w:rsidR="001D2222">
              <w:rPr>
                <w:noProof/>
                <w:webHidden/>
              </w:rPr>
            </w:r>
            <w:r w:rsidR="001D2222">
              <w:rPr>
                <w:noProof/>
                <w:webHidden/>
              </w:rPr>
              <w:fldChar w:fldCharType="separate"/>
            </w:r>
            <w:r w:rsidR="00962ED3">
              <w:rPr>
                <w:noProof/>
                <w:webHidden/>
              </w:rPr>
              <w:t>14</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31" w:history="1">
            <w:r w:rsidR="001D2222" w:rsidRPr="0001641A">
              <w:rPr>
                <w:rStyle w:val="Hyperlink"/>
                <w:rFonts w:eastAsia="Times New Roman"/>
                <w:noProof/>
                <w:lang w:val="en-GB"/>
              </w:rPr>
              <w:t>Good governance</w:t>
            </w:r>
            <w:r w:rsidR="001D2222">
              <w:rPr>
                <w:noProof/>
                <w:webHidden/>
              </w:rPr>
              <w:tab/>
            </w:r>
            <w:r w:rsidR="001D2222">
              <w:rPr>
                <w:noProof/>
                <w:webHidden/>
              </w:rPr>
              <w:fldChar w:fldCharType="begin"/>
            </w:r>
            <w:r w:rsidR="001D2222">
              <w:rPr>
                <w:noProof/>
                <w:webHidden/>
              </w:rPr>
              <w:instrText xml:space="preserve"> PAGEREF _Toc490741731 \h </w:instrText>
            </w:r>
            <w:r w:rsidR="001D2222">
              <w:rPr>
                <w:noProof/>
                <w:webHidden/>
              </w:rPr>
            </w:r>
            <w:r w:rsidR="001D2222">
              <w:rPr>
                <w:noProof/>
                <w:webHidden/>
              </w:rPr>
              <w:fldChar w:fldCharType="separate"/>
            </w:r>
            <w:r w:rsidR="00962ED3">
              <w:rPr>
                <w:noProof/>
                <w:webHidden/>
              </w:rPr>
              <w:t>14</w:t>
            </w:r>
            <w:r w:rsidR="001D2222">
              <w:rPr>
                <w:noProof/>
                <w:webHidden/>
              </w:rPr>
              <w:fldChar w:fldCharType="end"/>
            </w:r>
          </w:hyperlink>
        </w:p>
        <w:p w:rsidR="001D2222" w:rsidRDefault="00094299">
          <w:pPr>
            <w:pStyle w:val="TOC2"/>
            <w:tabs>
              <w:tab w:val="right" w:leader="dot" w:pos="9016"/>
            </w:tabs>
            <w:rPr>
              <w:rFonts w:asciiTheme="minorHAnsi" w:hAnsiTheme="minorHAnsi" w:cstheme="minorBidi"/>
              <w:b w:val="0"/>
              <w:noProof/>
              <w:szCs w:val="22"/>
              <w:lang w:val="en-AU" w:eastAsia="en-AU"/>
            </w:rPr>
          </w:pPr>
          <w:hyperlink w:anchor="_Toc490741732" w:history="1">
            <w:r w:rsidR="001D2222" w:rsidRPr="0001641A">
              <w:rPr>
                <w:rStyle w:val="Hyperlink"/>
                <w:rFonts w:eastAsia="Times New Roman"/>
                <w:noProof/>
                <w:lang w:val="en-GB"/>
              </w:rPr>
              <w:t>Risks</w:t>
            </w:r>
            <w:r w:rsidR="001D2222">
              <w:rPr>
                <w:noProof/>
                <w:webHidden/>
              </w:rPr>
              <w:tab/>
            </w:r>
            <w:r w:rsidR="001D2222">
              <w:rPr>
                <w:noProof/>
                <w:webHidden/>
              </w:rPr>
              <w:fldChar w:fldCharType="begin"/>
            </w:r>
            <w:r w:rsidR="001D2222">
              <w:rPr>
                <w:noProof/>
                <w:webHidden/>
              </w:rPr>
              <w:instrText xml:space="preserve"> PAGEREF _Toc490741732 \h </w:instrText>
            </w:r>
            <w:r w:rsidR="001D2222">
              <w:rPr>
                <w:noProof/>
                <w:webHidden/>
              </w:rPr>
            </w:r>
            <w:r w:rsidR="001D2222">
              <w:rPr>
                <w:noProof/>
                <w:webHidden/>
              </w:rPr>
              <w:fldChar w:fldCharType="separate"/>
            </w:r>
            <w:r w:rsidR="00962ED3">
              <w:rPr>
                <w:noProof/>
                <w:webHidden/>
              </w:rPr>
              <w:t>14</w:t>
            </w:r>
            <w:r w:rsidR="001D2222">
              <w:rPr>
                <w:noProof/>
                <w:webHidden/>
              </w:rPr>
              <w:fldChar w:fldCharType="end"/>
            </w:r>
          </w:hyperlink>
        </w:p>
        <w:p w:rsidR="00350251" w:rsidRPr="00C5634E" w:rsidRDefault="00FE65E4" w:rsidP="00FE65E4">
          <w:pPr>
            <w:pStyle w:val="Contents"/>
            <w:rPr>
              <w:sz w:val="22"/>
            </w:rPr>
          </w:pPr>
          <w:r>
            <w:fldChar w:fldCharType="end"/>
          </w:r>
        </w:p>
      </w:sdtContent>
    </w:sdt>
    <w:p w:rsidR="00C5634E" w:rsidRDefault="00C5634E">
      <w:pPr>
        <w:rPr>
          <w:rFonts w:eastAsia="Times New Roman"/>
          <w:b/>
          <w:bCs/>
          <w:kern w:val="36"/>
          <w:sz w:val="48"/>
          <w:szCs w:val="48"/>
          <w:lang w:val="en-GB"/>
        </w:rPr>
        <w:sectPr w:rsidR="00C5634E" w:rsidSect="00A14706">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pgNumType w:start="2"/>
          <w:cols w:space="708"/>
          <w:titlePg/>
          <w:docGrid w:linePitch="360"/>
        </w:sectPr>
      </w:pPr>
    </w:p>
    <w:p w:rsidR="008C61C3" w:rsidRDefault="007E6CF5" w:rsidP="00C5634E">
      <w:pPr>
        <w:pStyle w:val="Heading1"/>
        <w:divId w:val="1439061288"/>
        <w:rPr>
          <w:rFonts w:eastAsia="Times New Roman"/>
          <w:lang w:val="en-GB"/>
        </w:rPr>
      </w:pPr>
      <w:bookmarkStart w:id="0" w:name="_Toc490741715"/>
      <w:r>
        <w:rPr>
          <w:rFonts w:eastAsia="Times New Roman"/>
          <w:lang w:val="en-GB"/>
        </w:rPr>
        <w:lastRenderedPageBreak/>
        <w:t>Introduction</w:t>
      </w:r>
      <w:bookmarkEnd w:id="0"/>
      <w:r>
        <w:rPr>
          <w:rFonts w:eastAsia="Times New Roman"/>
          <w:lang w:val="en-GB"/>
        </w:rPr>
        <w:t xml:space="preserve"> </w:t>
      </w:r>
    </w:p>
    <w:p w:rsidR="008C61C3" w:rsidRPr="00C5634E" w:rsidRDefault="007E6CF5" w:rsidP="00C5634E">
      <w:pPr>
        <w:spacing w:line="300" w:lineRule="exact"/>
        <w:divId w:val="1439061288"/>
        <w:rPr>
          <w:sz w:val="24"/>
          <w:szCs w:val="28"/>
          <w:lang w:val="en-GB"/>
        </w:rPr>
      </w:pPr>
      <w:proofErr w:type="gramStart"/>
      <w:r w:rsidRPr="00C5634E">
        <w:rPr>
          <w:sz w:val="24"/>
          <w:szCs w:val="28"/>
          <w:lang w:val="en-GB"/>
        </w:rPr>
        <w:t>I</w:t>
      </w:r>
      <w:proofErr w:type="gramEnd"/>
      <w:r w:rsidRPr="00C5634E">
        <w:rPr>
          <w:sz w:val="24"/>
          <w:szCs w:val="28"/>
          <w:lang w:val="en-GB"/>
        </w:rPr>
        <w:t xml:space="preserve"> am pleased to introduce the </w:t>
      </w:r>
      <w:r w:rsidR="00947F21" w:rsidRPr="00C5634E">
        <w:rPr>
          <w:sz w:val="24"/>
          <w:szCs w:val="28"/>
          <w:lang w:val="en-GB"/>
        </w:rPr>
        <w:t>fourth</w:t>
      </w:r>
      <w:r w:rsidRPr="00C5634E">
        <w:rPr>
          <w:sz w:val="24"/>
          <w:szCs w:val="28"/>
          <w:lang w:val="en-GB"/>
        </w:rPr>
        <w:t xml:space="preserve"> corporate plan for the Climate Change Authority. </w:t>
      </w:r>
    </w:p>
    <w:p w:rsidR="008C61C3" w:rsidRPr="00C5634E" w:rsidRDefault="007E6CF5" w:rsidP="00C5634E">
      <w:pPr>
        <w:pStyle w:val="Introtextforchapter"/>
        <w:divId w:val="1439061288"/>
      </w:pPr>
      <w:r w:rsidRPr="00C5634E">
        <w:t xml:space="preserve">The Climate Change Authority </w:t>
      </w:r>
      <w:r w:rsidRPr="00C5634E">
        <w:rPr>
          <w:rStyle w:val="Emphasis"/>
        </w:rPr>
        <w:t>Corporate Plan 201</w:t>
      </w:r>
      <w:r w:rsidR="002F0D8E" w:rsidRPr="00C5634E">
        <w:rPr>
          <w:rStyle w:val="Emphasis"/>
        </w:rPr>
        <w:t>7</w:t>
      </w:r>
      <w:r w:rsidRPr="00C5634E">
        <w:rPr>
          <w:rStyle w:val="Emphasis"/>
        </w:rPr>
        <w:t>–1</w:t>
      </w:r>
      <w:r w:rsidR="002F0D8E" w:rsidRPr="00C5634E">
        <w:rPr>
          <w:rStyle w:val="Emphasis"/>
        </w:rPr>
        <w:t>8</w:t>
      </w:r>
      <w:r w:rsidRPr="00C5634E">
        <w:t xml:space="preserve"> has been prepared to meet the requirements of paragraph 35(1)(b) of the </w:t>
      </w:r>
      <w:r w:rsidRPr="00C5634E">
        <w:rPr>
          <w:rStyle w:val="Emphasis"/>
        </w:rPr>
        <w:t>Public Governance, Performance and Accountability Act 2013</w:t>
      </w:r>
      <w:r w:rsidRPr="00C5634E">
        <w:t xml:space="preserve"> and Division 8 of the </w:t>
      </w:r>
      <w:r w:rsidRPr="00C5634E">
        <w:rPr>
          <w:rStyle w:val="Emphasis"/>
        </w:rPr>
        <w:t>Climate Change Authority Act 2011</w:t>
      </w:r>
      <w:r w:rsidRPr="00C5634E">
        <w:t>. The plan covers the periods 201</w:t>
      </w:r>
      <w:r w:rsidR="002F0D8E" w:rsidRPr="00C5634E">
        <w:t>7</w:t>
      </w:r>
      <w:r w:rsidRPr="00C5634E">
        <w:t>–1</w:t>
      </w:r>
      <w:r w:rsidR="002F0D8E" w:rsidRPr="00C5634E">
        <w:t>8</w:t>
      </w:r>
      <w:r w:rsidRPr="00C5634E">
        <w:t xml:space="preserve"> to 20</w:t>
      </w:r>
      <w:r w:rsidR="002F0D8E" w:rsidRPr="00C5634E">
        <w:t>20</w:t>
      </w:r>
      <w:r w:rsidRPr="00C5634E">
        <w:t>–2</w:t>
      </w:r>
      <w:r w:rsidR="002F0D8E" w:rsidRPr="00C5634E">
        <w:t>1</w:t>
      </w:r>
      <w:r w:rsidRPr="00C5634E">
        <w:t>.</w:t>
      </w:r>
    </w:p>
    <w:p w:rsidR="00FC6D38" w:rsidRDefault="007E6CF5" w:rsidP="00B63E5D">
      <w:pPr>
        <w:pStyle w:val="Introtextforchapter"/>
        <w:divId w:val="1439061288"/>
        <w:rPr>
          <w:rStyle w:val="IntrotextforchapterChar"/>
          <w:rFonts w:ascii="Calibri Light" w:hAnsi="Calibri Light"/>
        </w:rPr>
      </w:pPr>
      <w:r w:rsidRPr="00B63E5D">
        <w:rPr>
          <w:rStyle w:val="IntrotextforchapterChar"/>
          <w:rFonts w:ascii="Calibri Light" w:hAnsi="Calibri Light"/>
        </w:rPr>
        <w:t>The Authority’s role is t</w:t>
      </w:r>
      <w:r w:rsidR="00474BB0">
        <w:rPr>
          <w:rStyle w:val="IntrotextforchapterChar"/>
          <w:rFonts w:ascii="Calibri Light" w:hAnsi="Calibri Light"/>
        </w:rPr>
        <w:t>o provide independent, relevant and insightful</w:t>
      </w:r>
      <w:r w:rsidRPr="00B63E5D">
        <w:rPr>
          <w:rStyle w:val="IntrotextforchapterChar"/>
          <w:rFonts w:ascii="Calibri Light" w:hAnsi="Calibri Light"/>
        </w:rPr>
        <w:t xml:space="preserve"> advice to the Minister for the Environment and Energy, and the Australian Parliament, on climate change policy by undertaking reviews and other research tasks.</w:t>
      </w:r>
    </w:p>
    <w:p w:rsidR="0064788D" w:rsidRPr="00B63E5D" w:rsidRDefault="0064788D" w:rsidP="00B63E5D">
      <w:pPr>
        <w:pStyle w:val="Introtextforchapter"/>
        <w:divId w:val="1439061288"/>
      </w:pPr>
    </w:p>
    <w:p w:rsidR="00FC6D38" w:rsidRDefault="00FC6D38" w:rsidP="00C5634E">
      <w:pPr>
        <w:pStyle w:val="Introtextforchapter"/>
        <w:divId w:val="1439061288"/>
      </w:pPr>
      <w:r>
        <w:br w:type="column"/>
      </w:r>
    </w:p>
    <w:p w:rsidR="00B14B2F" w:rsidRDefault="00B14B2F" w:rsidP="00C0371F">
      <w:pPr>
        <w:divId w:val="1439061288"/>
        <w:rPr>
          <w:rFonts w:eastAsia="Times New Roman"/>
          <w:lang w:val="en-GB"/>
        </w:rPr>
      </w:pPr>
      <w:r>
        <w:rPr>
          <w:lang w:val="en-GB"/>
        </w:rPr>
        <w:t>This is the Authority’s fifth year of operation and once again, it has been a year of significant achievement.</w:t>
      </w:r>
    </w:p>
    <w:p w:rsidR="00B14B2F" w:rsidRDefault="00B14B2F" w:rsidP="00C0371F">
      <w:pPr>
        <w:divId w:val="1439061288"/>
        <w:rPr>
          <w:lang w:val="en-GB"/>
        </w:rPr>
      </w:pPr>
      <w:r>
        <w:rPr>
          <w:lang w:val="en-GB"/>
        </w:rPr>
        <w:t>In August 2016, the Authority delivered its third and final report of the Special Review on Australia’s climate goals and policies</w:t>
      </w:r>
      <w:r w:rsidRPr="00A2587F">
        <w:rPr>
          <w:lang w:val="en-GB"/>
        </w:rPr>
        <w:t xml:space="preserve"> </w:t>
      </w:r>
      <w:r>
        <w:rPr>
          <w:lang w:val="en-GB"/>
        </w:rPr>
        <w:t>as requested by the then Minister for the Environment. This report was the culmination of nearly 18 mo</w:t>
      </w:r>
      <w:r w:rsidR="00474BB0">
        <w:rPr>
          <w:lang w:val="en-GB"/>
        </w:rPr>
        <w:t xml:space="preserve">nths of research and analysis. </w:t>
      </w:r>
      <w:r>
        <w:rPr>
          <w:lang w:val="en-GB"/>
        </w:rPr>
        <w:t>It built on previous reports released in 2015, which examined the targets that Australia should adopt for the Paris Agreement and options for the policies that coul</w:t>
      </w:r>
      <w:r w:rsidR="000D1113">
        <w:rPr>
          <w:lang w:val="en-GB"/>
        </w:rPr>
        <w:t xml:space="preserve">d be used to meet these goals. </w:t>
      </w:r>
      <w:r>
        <w:rPr>
          <w:lang w:val="en-GB"/>
        </w:rPr>
        <w:t xml:space="preserve">The Authority also released modelling and analysis of policies </w:t>
      </w:r>
      <w:r w:rsidR="00C65472">
        <w:rPr>
          <w:lang w:val="en-GB"/>
        </w:rPr>
        <w:t xml:space="preserve">to reduce </w:t>
      </w:r>
      <w:r>
        <w:rPr>
          <w:lang w:val="en-GB"/>
        </w:rPr>
        <w:t>emissions from the electricity generation sector.</w:t>
      </w:r>
    </w:p>
    <w:p w:rsidR="00B14B2F" w:rsidRDefault="000D1113" w:rsidP="00C0371F">
      <w:pPr>
        <w:divId w:val="1439061288"/>
        <w:rPr>
          <w:lang w:val="en-GB"/>
        </w:rPr>
      </w:pPr>
      <w:r>
        <w:rPr>
          <w:lang w:val="en-GB"/>
        </w:rPr>
        <w:t>The final Special R</w:t>
      </w:r>
      <w:r w:rsidR="00B14B2F">
        <w:rPr>
          <w:lang w:val="en-GB"/>
        </w:rPr>
        <w:t>eview report recommended some avenues for future research</w:t>
      </w:r>
      <w:r w:rsidR="00DA5712">
        <w:rPr>
          <w:lang w:val="en-GB"/>
        </w:rPr>
        <w:t xml:space="preserve"> including </w:t>
      </w:r>
      <w:r w:rsidR="00B14B2F">
        <w:rPr>
          <w:lang w:val="en-GB"/>
        </w:rPr>
        <w:t>an examination of the multiple benefits f</w:t>
      </w:r>
      <w:r w:rsidR="003305EA">
        <w:rPr>
          <w:lang w:val="en-GB"/>
        </w:rPr>
        <w:t>or the broader environment and on</w:t>
      </w:r>
      <w:r w:rsidR="00DA5712">
        <w:rPr>
          <w:lang w:val="en-GB"/>
        </w:rPr>
        <w:t>-</w:t>
      </w:r>
      <w:r w:rsidR="003305EA">
        <w:rPr>
          <w:lang w:val="en-GB"/>
        </w:rPr>
        <w:t xml:space="preserve">farm </w:t>
      </w:r>
      <w:r w:rsidR="00B14B2F">
        <w:rPr>
          <w:lang w:val="en-GB"/>
        </w:rPr>
        <w:t xml:space="preserve">profitability that could flow from well-coordinated policy to reduce emissions on the land.  Following public consultation, the Authority will finalise this research in 2017-18. </w:t>
      </w:r>
    </w:p>
    <w:p w:rsidR="00B14B2F" w:rsidRDefault="00B14B2F" w:rsidP="00C0371F">
      <w:pPr>
        <w:divId w:val="1439061288"/>
        <w:rPr>
          <w:lang w:val="en-GB"/>
        </w:rPr>
      </w:pPr>
      <w:r>
        <w:rPr>
          <w:lang w:val="en-GB"/>
        </w:rPr>
        <w:t xml:space="preserve">In 2016-17, the Authority also worked with the Australian Energy Market Commission (AEMC) to prepare a joint report on policies to enhance power system security and to reduce electricity prices consistent with Australia’s emissions reduction targets in the Paris Agreement. This joint report was provided to the Minister for Environment and Energy in June 2017.  </w:t>
      </w:r>
    </w:p>
    <w:p w:rsidR="00B14B2F" w:rsidRDefault="00B14B2F" w:rsidP="00C0371F">
      <w:pPr>
        <w:divId w:val="1439061288"/>
        <w:rPr>
          <w:lang w:val="en-GB"/>
        </w:rPr>
      </w:pPr>
      <w:r>
        <w:rPr>
          <w:lang w:val="en-GB"/>
        </w:rPr>
        <w:t xml:space="preserve">The Authority will complete its second review of the </w:t>
      </w:r>
      <w:r>
        <w:rPr>
          <w:rStyle w:val="Emphasis"/>
          <w:lang w:val="en-GB"/>
        </w:rPr>
        <w:t xml:space="preserve">Carbon </w:t>
      </w:r>
      <w:r w:rsidR="00781582">
        <w:rPr>
          <w:rStyle w:val="Emphasis"/>
          <w:lang w:val="en-GB"/>
        </w:rPr>
        <w:t xml:space="preserve">Credits (Carbon </w:t>
      </w:r>
      <w:r>
        <w:rPr>
          <w:rStyle w:val="Emphasis"/>
          <w:lang w:val="en-GB"/>
        </w:rPr>
        <w:t>Farming Initiative Act</w:t>
      </w:r>
      <w:r w:rsidR="00781582">
        <w:rPr>
          <w:rStyle w:val="Emphasis"/>
          <w:lang w:val="en-GB"/>
        </w:rPr>
        <w:t>)</w:t>
      </w:r>
      <w:r>
        <w:rPr>
          <w:rStyle w:val="Emphasis"/>
          <w:lang w:val="en-GB"/>
        </w:rPr>
        <w:t xml:space="preserve"> 2011 </w:t>
      </w:r>
      <w:r>
        <w:rPr>
          <w:rStyle w:val="Emphasis"/>
          <w:i w:val="0"/>
          <w:lang w:val="en-GB"/>
        </w:rPr>
        <w:t xml:space="preserve">by </w:t>
      </w:r>
      <w:r w:rsidR="003305EA">
        <w:rPr>
          <w:rStyle w:val="Emphasis"/>
          <w:i w:val="0"/>
          <w:lang w:val="en-GB"/>
        </w:rPr>
        <w:t xml:space="preserve">31 December </w:t>
      </w:r>
      <w:r>
        <w:rPr>
          <w:rStyle w:val="Emphasis"/>
          <w:i w:val="0"/>
          <w:lang w:val="en-GB"/>
        </w:rPr>
        <w:t>2017.</w:t>
      </w:r>
      <w:r>
        <w:rPr>
          <w:lang w:val="en-GB"/>
        </w:rPr>
        <w:t xml:space="preserve"> </w:t>
      </w:r>
      <w:r w:rsidR="003305EA">
        <w:rPr>
          <w:lang w:val="en-GB"/>
        </w:rPr>
        <w:t xml:space="preserve">The CFI Act provides the legislative basis for the Emissions Reduction Fund. </w:t>
      </w:r>
      <w:r>
        <w:rPr>
          <w:lang w:val="en-GB"/>
        </w:rPr>
        <w:t xml:space="preserve">Looking further ahead, the Authority is required to complete a review of the </w:t>
      </w:r>
      <w:r>
        <w:rPr>
          <w:rStyle w:val="Emphasis"/>
          <w:lang w:val="en-GB"/>
        </w:rPr>
        <w:t>National Greenhouse and Reporting Act 2007</w:t>
      </w:r>
      <w:r>
        <w:rPr>
          <w:lang w:val="en-GB"/>
        </w:rPr>
        <w:t xml:space="preserve"> by </w:t>
      </w:r>
      <w:r w:rsidR="003305EA">
        <w:rPr>
          <w:lang w:val="en-GB"/>
        </w:rPr>
        <w:t xml:space="preserve">the end of the </w:t>
      </w:r>
      <w:r>
        <w:rPr>
          <w:lang w:val="en-GB"/>
        </w:rPr>
        <w:t>2018</w:t>
      </w:r>
      <w:r w:rsidR="003305EA">
        <w:rPr>
          <w:lang w:val="en-GB"/>
        </w:rPr>
        <w:t xml:space="preserve"> calendar year</w:t>
      </w:r>
      <w:r>
        <w:rPr>
          <w:lang w:val="en-GB"/>
        </w:rPr>
        <w:t xml:space="preserve">. </w:t>
      </w:r>
    </w:p>
    <w:p w:rsidR="00B14B2F" w:rsidRDefault="00B14B2F" w:rsidP="00C0371F">
      <w:pPr>
        <w:divId w:val="1439061288"/>
        <w:rPr>
          <w:lang w:val="en-GB"/>
        </w:rPr>
      </w:pPr>
      <w:r>
        <w:rPr>
          <w:lang w:val="en-GB"/>
        </w:rPr>
        <w:t>In all of its work, the Authority seeks to embody its core principles and values of independence, broad stakeholder engagement, excellence in research and analysis, transparency, good governance and accountability. These core principles and values are set out in more detail in this plan.</w:t>
      </w:r>
    </w:p>
    <w:p w:rsidR="00B14B2F" w:rsidRDefault="00B14B2F" w:rsidP="00C0371F">
      <w:pPr>
        <w:divId w:val="1439061288"/>
        <w:rPr>
          <w:lang w:val="en-GB"/>
        </w:rPr>
      </w:pPr>
      <w:r>
        <w:rPr>
          <w:lang w:val="en-GB"/>
        </w:rPr>
        <w:t>The Authority is supported by an expert secretariat. The team includes a number of new staff following the Authority’s move from Melbourne to Canberra</w:t>
      </w:r>
      <w:r w:rsidR="003305EA">
        <w:rPr>
          <w:lang w:val="en-GB"/>
        </w:rPr>
        <w:t xml:space="preserve"> in 2016</w:t>
      </w:r>
      <w:r>
        <w:rPr>
          <w:lang w:val="en-GB"/>
        </w:rPr>
        <w:t>.  The new team</w:t>
      </w:r>
      <w:r w:rsidR="00B150E6">
        <w:rPr>
          <w:lang w:val="en-GB"/>
        </w:rPr>
        <w:t xml:space="preserve"> quickly</w:t>
      </w:r>
      <w:r>
        <w:rPr>
          <w:lang w:val="en-GB"/>
        </w:rPr>
        <w:t xml:space="preserve"> got up to speed on th</w:t>
      </w:r>
      <w:r w:rsidR="00B150E6">
        <w:rPr>
          <w:lang w:val="en-GB"/>
        </w:rPr>
        <w:t>e intricacies of climate policy.</w:t>
      </w:r>
      <w:r>
        <w:rPr>
          <w:lang w:val="en-GB"/>
        </w:rPr>
        <w:t xml:space="preserve"> </w:t>
      </w:r>
      <w:proofErr w:type="gramStart"/>
      <w:r>
        <w:rPr>
          <w:lang w:val="en-GB"/>
        </w:rPr>
        <w:t>I</w:t>
      </w:r>
      <w:proofErr w:type="gramEnd"/>
      <w:r>
        <w:rPr>
          <w:lang w:val="en-GB"/>
        </w:rPr>
        <w:t xml:space="preserve"> thank them for their hard work, </w:t>
      </w:r>
      <w:r w:rsidR="003305EA">
        <w:rPr>
          <w:lang w:val="en-GB"/>
        </w:rPr>
        <w:t xml:space="preserve">good </w:t>
      </w:r>
      <w:r>
        <w:rPr>
          <w:lang w:val="en-GB"/>
        </w:rPr>
        <w:t>humour and commitment to excellence.</w:t>
      </w:r>
    </w:p>
    <w:p w:rsidR="00B14B2F" w:rsidRDefault="00B14B2F" w:rsidP="00B14B2F">
      <w:pPr>
        <w:pStyle w:val="NormalWeb"/>
        <w:divId w:val="1439061288"/>
        <w:rPr>
          <w:rStyle w:val="Strong"/>
          <w:lang w:val="en-GB"/>
        </w:rPr>
      </w:pPr>
    </w:p>
    <w:p w:rsidR="00B14B2F" w:rsidRDefault="00B14B2F" w:rsidP="00B14B2F">
      <w:pPr>
        <w:pStyle w:val="NormalWeb"/>
        <w:divId w:val="1439061288"/>
        <w:rPr>
          <w:lang w:val="en-GB"/>
        </w:rPr>
      </w:pPr>
      <w:r>
        <w:rPr>
          <w:rStyle w:val="Strong"/>
          <w:lang w:val="en-GB"/>
        </w:rPr>
        <w:t>Shayleen Thompson</w:t>
      </w:r>
      <w:r>
        <w:rPr>
          <w:b/>
          <w:bCs/>
          <w:lang w:val="en-GB"/>
        </w:rPr>
        <w:br/>
      </w:r>
      <w:r>
        <w:rPr>
          <w:lang w:val="en-GB"/>
        </w:rPr>
        <w:t>Acting Chief Executive Officer</w:t>
      </w:r>
    </w:p>
    <w:p w:rsidR="00F67D49" w:rsidRDefault="00F67D49">
      <w:pPr>
        <w:rPr>
          <w:rFonts w:eastAsia="Times New Roman"/>
          <w:b/>
          <w:bCs/>
          <w:kern w:val="36"/>
          <w:sz w:val="48"/>
          <w:szCs w:val="48"/>
          <w:lang w:val="en-GB"/>
        </w:rPr>
      </w:pPr>
      <w:r>
        <w:rPr>
          <w:rFonts w:eastAsia="Times New Roman"/>
          <w:lang w:val="en-GB"/>
        </w:rPr>
        <w:br w:type="page"/>
      </w:r>
    </w:p>
    <w:p w:rsidR="008C61C3" w:rsidRDefault="007E6CF5">
      <w:pPr>
        <w:pStyle w:val="Heading1"/>
        <w:divId w:val="1439061288"/>
        <w:rPr>
          <w:rFonts w:eastAsia="Times New Roman"/>
          <w:lang w:val="en-GB"/>
        </w:rPr>
      </w:pPr>
      <w:bookmarkStart w:id="1" w:name="_Toc490741716"/>
      <w:r>
        <w:rPr>
          <w:rFonts w:eastAsia="Times New Roman"/>
          <w:lang w:val="en-GB"/>
        </w:rPr>
        <w:t>Purpose</w:t>
      </w:r>
      <w:bookmarkEnd w:id="1"/>
    </w:p>
    <w:p w:rsidR="008C61C3" w:rsidRDefault="007E6CF5">
      <w:pPr>
        <w:pStyle w:val="Heading2"/>
        <w:divId w:val="1439061288"/>
        <w:rPr>
          <w:rFonts w:eastAsia="Times New Roman"/>
          <w:lang w:val="en-GB"/>
        </w:rPr>
      </w:pPr>
      <w:bookmarkStart w:id="2" w:name="_Toc490741717"/>
      <w:r>
        <w:rPr>
          <w:rFonts w:eastAsia="Times New Roman"/>
          <w:lang w:val="en-GB"/>
        </w:rPr>
        <w:t>Objective and role</w:t>
      </w:r>
      <w:bookmarkEnd w:id="2"/>
    </w:p>
    <w:p w:rsidR="008C61C3" w:rsidRDefault="007E6CF5" w:rsidP="004E48E9">
      <w:pPr>
        <w:pStyle w:val="Introtextforchapter"/>
        <w:divId w:val="1439061288"/>
      </w:pPr>
      <w:r>
        <w:t>The Climate Change Authority’s objective is to provide rigorous, independent and balanced advice to the Minister for the Environment and Energy, and the Australian Parliament, on climate change policy, in order to improve the quality of life for all Australians.</w:t>
      </w:r>
    </w:p>
    <w:p w:rsidR="008C61C3" w:rsidRDefault="007E6CF5" w:rsidP="004E48E9">
      <w:pPr>
        <w:pStyle w:val="Introtextforchapter"/>
        <w:divId w:val="1439061288"/>
      </w:pPr>
      <w:r>
        <w:t>The Authority does this by conducting regular and specifically commissioned reviews, and by undertaking climate change research.</w:t>
      </w:r>
    </w:p>
    <w:p w:rsidR="008C61C3" w:rsidRDefault="00026068">
      <w:pPr>
        <w:pStyle w:val="Heading2"/>
        <w:divId w:val="1439061288"/>
        <w:rPr>
          <w:rFonts w:eastAsia="Times New Roman"/>
          <w:lang w:val="en-GB"/>
        </w:rPr>
      </w:pPr>
      <w:bookmarkStart w:id="3" w:name="_Toc490741718"/>
      <w:r w:rsidRPr="00456A20">
        <w:rPr>
          <w:noProof/>
          <w:lang w:val="en-AU" w:eastAsia="en-AU"/>
        </w:rPr>
        <w:drawing>
          <wp:anchor distT="0" distB="0" distL="114300" distR="114300" simplePos="0" relativeHeight="251675648" behindDoc="1" locked="0" layoutInCell="1" allowOverlap="1" wp14:anchorId="1AE017C6" wp14:editId="3E561D7C">
            <wp:simplePos x="0" y="0"/>
            <wp:positionH relativeFrom="column">
              <wp:posOffset>-701040</wp:posOffset>
            </wp:positionH>
            <wp:positionV relativeFrom="paragraph">
              <wp:posOffset>2759710</wp:posOffset>
            </wp:positionV>
            <wp:extent cx="8109786" cy="3456000"/>
            <wp:effectExtent l="19050" t="19050" r="24765" b="11430"/>
            <wp:wrapTight wrapText="bothSides">
              <wp:wrapPolygon edited="0">
                <wp:start x="-51" y="-119"/>
                <wp:lineTo x="-51" y="21552"/>
                <wp:lineTo x="21615" y="21552"/>
                <wp:lineTo x="21615" y="-119"/>
                <wp:lineTo x="-51" y="-119"/>
              </wp:wrapPolygon>
            </wp:wrapTight>
            <wp:docPr id="4" name="Picture 12" descr="This is an image of Canberra looking down Ainslie Avenue at sunset or night." title="Image of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09786" cy="34560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8E9">
        <w:rPr>
          <w:rFonts w:eastAsia="Times New Roman"/>
          <w:lang w:val="en-GB"/>
        </w:rPr>
        <w:br w:type="column"/>
      </w:r>
      <w:r w:rsidR="007E6CF5">
        <w:rPr>
          <w:rFonts w:eastAsia="Times New Roman"/>
          <w:lang w:val="en-GB"/>
        </w:rPr>
        <w:t>Functions</w:t>
      </w:r>
      <w:bookmarkEnd w:id="3"/>
    </w:p>
    <w:p w:rsidR="008C61C3" w:rsidRDefault="007E6CF5" w:rsidP="00B972E0">
      <w:pPr>
        <w:divId w:val="1439061288"/>
        <w:rPr>
          <w:lang w:val="en-GB"/>
        </w:rPr>
      </w:pPr>
      <w:r>
        <w:rPr>
          <w:lang w:val="en-GB"/>
        </w:rPr>
        <w:t xml:space="preserve">The Authority’s functions are set out in its enabling legislation, the </w:t>
      </w:r>
      <w:r>
        <w:rPr>
          <w:rStyle w:val="Emphasis"/>
          <w:lang w:val="en-GB"/>
        </w:rPr>
        <w:t>Climate Change Authority Act 2011</w:t>
      </w:r>
      <w:r>
        <w:rPr>
          <w:lang w:val="en-GB"/>
        </w:rPr>
        <w:t>. These include:</w:t>
      </w:r>
    </w:p>
    <w:p w:rsidR="008C61C3" w:rsidRPr="00B972E0" w:rsidRDefault="00B14B2F" w:rsidP="00B972E0">
      <w:pPr>
        <w:pStyle w:val="ListBullet"/>
        <w:divId w:val="1439061288"/>
      </w:pPr>
      <w:r>
        <w:t xml:space="preserve">conducting </w:t>
      </w:r>
      <w:r w:rsidR="007E6CF5" w:rsidRPr="00B972E0">
        <w:t>reviews and making recommendations on the Carbon Farming Initiative (CFI) and National Greenhouse and Energy Report</w:t>
      </w:r>
      <w:r w:rsidR="003305EA">
        <w:t>ing</w:t>
      </w:r>
      <w:r w:rsidR="007E6CF5" w:rsidRPr="00B972E0">
        <w:t xml:space="preserve"> (NGER</w:t>
      </w:r>
      <w:r w:rsidR="00FF5E4D">
        <w:t>) scheme</w:t>
      </w:r>
      <w:r w:rsidR="007E6CF5" w:rsidRPr="00B972E0">
        <w:t>—these review requirements are established in legislation</w:t>
      </w:r>
    </w:p>
    <w:p w:rsidR="008C61C3" w:rsidRPr="00B972E0" w:rsidRDefault="00B14B2F" w:rsidP="00B972E0">
      <w:pPr>
        <w:pStyle w:val="ListBullet"/>
        <w:divId w:val="1439061288"/>
      </w:pPr>
      <w:r>
        <w:t>conducting</w:t>
      </w:r>
      <w:r w:rsidRPr="00B972E0">
        <w:t xml:space="preserve"> </w:t>
      </w:r>
      <w:r w:rsidR="007E6CF5" w:rsidRPr="00B972E0">
        <w:t>reviews and making recommendations on other matters as requested by the Minister for the Environment and Energy, or the Australian Parliament</w:t>
      </w:r>
    </w:p>
    <w:p w:rsidR="008C61C3" w:rsidRDefault="00B14B2F" w:rsidP="00B972E0">
      <w:pPr>
        <w:pStyle w:val="ListBullet"/>
        <w:divId w:val="1439061288"/>
      </w:pPr>
      <w:proofErr w:type="gramStart"/>
      <w:r>
        <w:t>undertaking</w:t>
      </w:r>
      <w:proofErr w:type="gramEnd"/>
      <w:r>
        <w:t xml:space="preserve"> </w:t>
      </w:r>
      <w:r w:rsidR="007E6CF5" w:rsidRPr="00B972E0">
        <w:t>its own independent research and analysis into climate change and other matters relevant to its functions.</w:t>
      </w:r>
    </w:p>
    <w:p w:rsidR="00394952" w:rsidRDefault="00394952" w:rsidP="0011161B">
      <w:pPr>
        <w:divId w:val="1439061288"/>
      </w:pPr>
      <w:r>
        <w:t>The Authority is a non-corporate statutory body located in the Environment portfolio.</w:t>
      </w:r>
    </w:p>
    <w:p w:rsidR="00394952" w:rsidRDefault="00394952" w:rsidP="0011161B">
      <w:pPr>
        <w:divId w:val="1439061288"/>
      </w:pPr>
      <w:r>
        <w:t xml:space="preserve">The </w:t>
      </w:r>
      <w:r w:rsidR="003305EA">
        <w:t>Authority is an advisory body</w:t>
      </w:r>
      <w:r w:rsidR="00C65472">
        <w:t xml:space="preserve"> only</w:t>
      </w:r>
      <w:r w:rsidR="003305EA">
        <w:t xml:space="preserve">.  </w:t>
      </w:r>
      <w:r>
        <w:t>It does not administer government programs or regulation.</w:t>
      </w:r>
    </w:p>
    <w:p w:rsidR="00922F26" w:rsidRDefault="00922F26" w:rsidP="00922F26">
      <w:pPr>
        <w:divId w:val="1439061288"/>
        <w:rPr>
          <w:lang w:val="en-GB"/>
        </w:rPr>
      </w:pPr>
      <w:r>
        <w:rPr>
          <w:lang w:val="en-GB"/>
        </w:rPr>
        <w:t>The Authority’s purpose will be pursued through:</w:t>
      </w:r>
    </w:p>
    <w:p w:rsidR="00922F26" w:rsidRDefault="00922F26" w:rsidP="00922F26">
      <w:pPr>
        <w:pStyle w:val="ListBullet"/>
        <w:divId w:val="1439061288"/>
      </w:pPr>
      <w:r>
        <w:t>policy, research and analysis that is h</w:t>
      </w:r>
      <w:r w:rsidR="00C51837">
        <w:t>igh-quality and fit-for-purpose</w:t>
      </w:r>
    </w:p>
    <w:p w:rsidR="00922F26" w:rsidRDefault="00922F26" w:rsidP="00922F26">
      <w:pPr>
        <w:pStyle w:val="ListBullet"/>
        <w:divId w:val="1439061288"/>
      </w:pPr>
      <w:r>
        <w:t>effective secretariat support to the Authority’s Chair and members</w:t>
      </w:r>
    </w:p>
    <w:p w:rsidR="00922F26" w:rsidRDefault="00922F26" w:rsidP="0011161B">
      <w:pPr>
        <w:pStyle w:val="ListBullet"/>
        <w:divId w:val="1439061288"/>
      </w:pPr>
      <w:proofErr w:type="gramStart"/>
      <w:r>
        <w:t>sound</w:t>
      </w:r>
      <w:proofErr w:type="gramEnd"/>
      <w:r>
        <w:t xml:space="preserve"> corporate governance and financial management.</w:t>
      </w:r>
    </w:p>
    <w:p w:rsidR="00394952" w:rsidRDefault="003B45C2" w:rsidP="00922F26">
      <w:pPr>
        <w:pStyle w:val="Heading2"/>
        <w:divId w:val="1439061288"/>
        <w:rPr>
          <w:rFonts w:eastAsia="Times New Roman"/>
          <w:lang w:val="en-GB"/>
        </w:rPr>
      </w:pPr>
      <w:r>
        <w:rPr>
          <w:noProof/>
          <w:lang w:val="en-AU" w:eastAsia="en-AU"/>
        </w:rPr>
        <mc:AlternateContent>
          <mc:Choice Requires="wps">
            <w:drawing>
              <wp:anchor distT="0" distB="0" distL="114300" distR="114300" simplePos="0" relativeHeight="251677696" behindDoc="1" locked="0" layoutInCell="1" allowOverlap="1" wp14:anchorId="6F6E3C72" wp14:editId="5D52987F">
                <wp:simplePos x="0" y="0"/>
                <wp:positionH relativeFrom="column">
                  <wp:posOffset>-3702685</wp:posOffset>
                </wp:positionH>
                <wp:positionV relativeFrom="paragraph">
                  <wp:posOffset>4149090</wp:posOffset>
                </wp:positionV>
                <wp:extent cx="6353175" cy="155575"/>
                <wp:effectExtent l="0" t="0" r="9525" b="0"/>
                <wp:wrapTight wrapText="bothSides">
                  <wp:wrapPolygon edited="0">
                    <wp:start x="0" y="0"/>
                    <wp:lineTo x="0" y="18514"/>
                    <wp:lineTo x="21568" y="18514"/>
                    <wp:lineTo x="21568"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353175" cy="155575"/>
                        </a:xfrm>
                        <a:prstGeom prst="rect">
                          <a:avLst/>
                        </a:prstGeom>
                        <a:solidFill>
                          <a:prstClr val="white"/>
                        </a:solidFill>
                        <a:ln>
                          <a:noFill/>
                        </a:ln>
                        <a:effectLst/>
                      </wps:spPr>
                      <wps:txbx>
                        <w:txbxContent>
                          <w:p w:rsidR="0062339B" w:rsidRPr="0062339B" w:rsidRDefault="0062339B" w:rsidP="0062339B">
                            <w:pPr>
                              <w:pStyle w:val="Caption"/>
                              <w:rPr>
                                <w:rFonts w:ascii="Arial Bold" w:hAnsi="Arial Bold"/>
                                <w:b/>
                                <w:bCs/>
                                <w:caps/>
                                <w:noProof/>
                                <w:color w:val="414141" w:themeColor="text1"/>
                                <w:sz w:val="22"/>
                                <w:szCs w:val="36"/>
                              </w:rPr>
                            </w:pPr>
                            <w:r w:rsidRPr="0062339B">
                              <w:rPr>
                                <w:color w:val="414141" w:themeColor="text1"/>
                              </w:rPr>
                              <w:t xml:space="preserve">Sam </w:t>
                            </w:r>
                            <w:proofErr w:type="spellStart"/>
                            <w:r w:rsidRPr="0062339B">
                              <w:rPr>
                                <w:color w:val="414141" w:themeColor="text1"/>
                              </w:rPr>
                              <w:t>Ili</w:t>
                            </w:r>
                            <w:r w:rsidRPr="00F60874">
                              <w:rPr>
                                <w:rFonts w:cs="Arial"/>
                                <w:color w:val="414141" w:themeColor="text1"/>
                              </w:rPr>
                              <w:t>ć</w:t>
                            </w:r>
                            <w:proofErr w:type="spellEnd"/>
                            <w:r w:rsidRPr="0062339B">
                              <w:rPr>
                                <w:color w:val="414141" w:themeColor="text1"/>
                              </w:rPr>
                              <w:t xml:space="preserve">, </w:t>
                            </w:r>
                            <w:hyperlink r:id="rId21" w:history="1">
                              <w:r w:rsidRPr="006E738F">
                                <w:rPr>
                                  <w:rStyle w:val="Hyperlink"/>
                                </w:rPr>
                                <w:t>Creative Commons Attribution 2.0 Generic</w:t>
                              </w:r>
                              <w:r w:rsidR="00F60874" w:rsidRPr="006E738F">
                                <w:rPr>
                                  <w:rStyle w:val="Hyperlink"/>
                                </w:rPr>
                                <w:t xml:space="preserve"> </w:t>
                              </w:r>
                              <w:r w:rsidR="003B45C2" w:rsidRPr="006E738F">
                                <w:rPr>
                                  <w:rStyle w:val="Hyperlink"/>
                                </w:rPr>
                                <w:t>license</w:t>
                              </w:r>
                            </w:hyperlink>
                            <w:r w:rsidRPr="0062339B">
                              <w:rPr>
                                <w:color w:val="414141"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3C72" id="Text Box 9" o:spid="_x0000_s1028" type="#_x0000_t202" style="position:absolute;margin-left:-291.55pt;margin-top:326.7pt;width:500.25pt;height:1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" stroked="f">
                <v:textbox inset="0,0,0,0">
                  <w:txbxContent>
                    <w:p w:rsidR="0062339B" w:rsidRPr="0062339B" w:rsidRDefault="0062339B" w:rsidP="0062339B">
                      <w:pPr>
                        <w:pStyle w:val="Caption"/>
                        <w:rPr>
                          <w:rFonts w:ascii="Arial Bold" w:hAnsi="Arial Bold"/>
                          <w:b/>
                          <w:bCs/>
                          <w:caps/>
                          <w:noProof/>
                          <w:color w:val="414141" w:themeColor="text1"/>
                          <w:sz w:val="22"/>
                          <w:szCs w:val="36"/>
                        </w:rPr>
                      </w:pPr>
                      <w:r w:rsidRPr="0062339B">
                        <w:rPr>
                          <w:color w:val="414141" w:themeColor="text1"/>
                        </w:rPr>
                        <w:t>Sam Ili</w:t>
                      </w:r>
                      <w:r w:rsidRPr="00F60874">
                        <w:rPr>
                          <w:rFonts w:cs="Arial"/>
                          <w:color w:val="414141" w:themeColor="text1"/>
                        </w:rPr>
                        <w:t>ć</w:t>
                      </w:r>
                      <w:r w:rsidRPr="0062339B">
                        <w:rPr>
                          <w:color w:val="414141" w:themeColor="text1"/>
                        </w:rPr>
                        <w:t xml:space="preserve">, </w:t>
                      </w:r>
                      <w:hyperlink r:id="rId22" w:history="1">
                        <w:r w:rsidRPr="006E738F">
                          <w:rPr>
                            <w:rStyle w:val="Hyperlink"/>
                          </w:rPr>
                          <w:t>Creative Commons Attribution 2.0 Generic</w:t>
                        </w:r>
                        <w:r w:rsidR="00F60874" w:rsidRPr="006E738F">
                          <w:rPr>
                            <w:rStyle w:val="Hyperlink"/>
                          </w:rPr>
                          <w:t xml:space="preserve"> </w:t>
                        </w:r>
                        <w:r w:rsidR="003B45C2" w:rsidRPr="006E738F">
                          <w:rPr>
                            <w:rStyle w:val="Hyperlink"/>
                          </w:rPr>
                          <w:t>license</w:t>
                        </w:r>
                      </w:hyperlink>
                      <w:r w:rsidRPr="0062339B">
                        <w:rPr>
                          <w:color w:val="414141" w:themeColor="text1"/>
                        </w:rPr>
                        <w:t>.</w:t>
                      </w:r>
                    </w:p>
                  </w:txbxContent>
                </v:textbox>
                <w10:wrap type="tight"/>
              </v:shape>
            </w:pict>
          </mc:Fallback>
        </mc:AlternateContent>
      </w:r>
      <w:r w:rsidR="00394952">
        <w:rPr>
          <w:lang w:val="en-GB"/>
        </w:rPr>
        <w:br w:type="column"/>
      </w:r>
      <w:bookmarkStart w:id="4" w:name="_Toc490741719"/>
      <w:r w:rsidR="00394952">
        <w:rPr>
          <w:rFonts w:eastAsia="Times New Roman"/>
          <w:lang w:val="en-GB"/>
        </w:rPr>
        <w:t>The Authority’s core principles and values</w:t>
      </w:r>
      <w:bookmarkEnd w:id="4"/>
    </w:p>
    <w:p w:rsidR="00394952" w:rsidRDefault="00394952" w:rsidP="00394952">
      <w:pPr>
        <w:divId w:val="1439061288"/>
        <w:rPr>
          <w:lang w:val="en-GB"/>
        </w:rPr>
      </w:pPr>
      <w:r>
        <w:rPr>
          <w:lang w:val="en-GB"/>
        </w:rPr>
        <w:t>The Authority has identified the following organisational principles and values, which guide how it conducts its business.</w:t>
      </w:r>
    </w:p>
    <w:p w:rsidR="00394952" w:rsidRDefault="00394952" w:rsidP="00394952">
      <w:pPr>
        <w:pStyle w:val="Heading3"/>
        <w:divId w:val="1439061288"/>
        <w:rPr>
          <w:rFonts w:eastAsia="Times New Roman"/>
          <w:lang w:val="en-GB"/>
        </w:rPr>
      </w:pPr>
      <w:r>
        <w:rPr>
          <w:rFonts w:eastAsia="Times New Roman"/>
          <w:lang w:val="en-GB"/>
        </w:rPr>
        <w:t>Independence</w:t>
      </w:r>
    </w:p>
    <w:p w:rsidR="00394952" w:rsidRDefault="00394952" w:rsidP="00394952">
      <w:pPr>
        <w:divId w:val="1439061288"/>
        <w:rPr>
          <w:lang w:val="en-GB"/>
        </w:rPr>
      </w:pPr>
      <w:r>
        <w:rPr>
          <w:lang w:val="en-GB"/>
        </w:rPr>
        <w:t xml:space="preserve">The Authority is an independent statutory authority. To build and maintain credibility as the provider of rigorous climate policy analysis and recommendations on future directions, it demonstrates independence and balance in thinking and action. </w:t>
      </w:r>
    </w:p>
    <w:p w:rsidR="00394952" w:rsidRDefault="00394952" w:rsidP="00D57822">
      <w:pPr>
        <w:pStyle w:val="Heading3"/>
        <w:divId w:val="1439061288"/>
        <w:rPr>
          <w:rFonts w:eastAsia="Times New Roman"/>
          <w:lang w:val="en-GB"/>
        </w:rPr>
      </w:pPr>
      <w:r>
        <w:rPr>
          <w:rFonts w:eastAsia="Times New Roman"/>
          <w:lang w:val="en-GB"/>
        </w:rPr>
        <w:t xml:space="preserve">Broad and positive </w:t>
      </w:r>
      <w:r w:rsidRPr="00D57822">
        <w:t>stakeholder</w:t>
      </w:r>
      <w:r>
        <w:rPr>
          <w:rFonts w:eastAsia="Times New Roman"/>
          <w:lang w:val="en-GB"/>
        </w:rPr>
        <w:t xml:space="preserve"> engagement</w:t>
      </w:r>
    </w:p>
    <w:p w:rsidR="00394952" w:rsidRDefault="00394952" w:rsidP="00394952">
      <w:pPr>
        <w:divId w:val="1439061288"/>
        <w:rPr>
          <w:lang w:val="en-GB"/>
        </w:rPr>
      </w:pPr>
      <w:r>
        <w:rPr>
          <w:lang w:val="en-GB"/>
        </w:rPr>
        <w:t>New and divergent ideas contribute to healthy debate. The Authority will take account of all available inputs by engaging with a wide range of stakeholders and other contributors with an interest in climate change policy and related matters.</w:t>
      </w:r>
    </w:p>
    <w:p w:rsidR="00394952" w:rsidRDefault="00394952" w:rsidP="00FF5E4D">
      <w:pPr>
        <w:divId w:val="1439061288"/>
        <w:rPr>
          <w:lang w:val="en-GB"/>
        </w:rPr>
      </w:pPr>
      <w:r>
        <w:rPr>
          <w:lang w:val="en-GB"/>
        </w:rPr>
        <w:t>The Authority will consult the public on every review, consistent with the requirements of its legislation.</w:t>
      </w:r>
    </w:p>
    <w:p w:rsidR="00394952" w:rsidRDefault="00394952" w:rsidP="00D57822">
      <w:pPr>
        <w:pStyle w:val="Heading3"/>
        <w:divId w:val="1439061288"/>
        <w:rPr>
          <w:rFonts w:eastAsia="Times New Roman"/>
          <w:lang w:val="en-GB"/>
        </w:rPr>
      </w:pPr>
      <w:r>
        <w:rPr>
          <w:rFonts w:eastAsia="Times New Roman"/>
          <w:lang w:val="en-GB"/>
        </w:rPr>
        <w:t xml:space="preserve">Excellence in research </w:t>
      </w:r>
      <w:r w:rsidRPr="00D57822">
        <w:t>and</w:t>
      </w:r>
      <w:r>
        <w:rPr>
          <w:rFonts w:eastAsia="Times New Roman"/>
          <w:lang w:val="en-GB"/>
        </w:rPr>
        <w:t xml:space="preserve"> analysis</w:t>
      </w:r>
    </w:p>
    <w:p w:rsidR="00394952" w:rsidRDefault="00394952" w:rsidP="00394952">
      <w:pPr>
        <w:divId w:val="1439061288"/>
        <w:rPr>
          <w:lang w:val="en-GB"/>
        </w:rPr>
      </w:pPr>
      <w:r>
        <w:rPr>
          <w:lang w:val="en-GB"/>
        </w:rPr>
        <w:t>The credibility of the Authority relies on the quality of its research, analysis and reporting. The Authority will undertake thorough research and analysis through detailed planning and applying highly skilled resources to the task.</w:t>
      </w:r>
    </w:p>
    <w:p w:rsidR="00394952" w:rsidRDefault="00394952" w:rsidP="00394952">
      <w:pPr>
        <w:divId w:val="1439061288"/>
        <w:rPr>
          <w:lang w:val="en-GB"/>
        </w:rPr>
      </w:pPr>
      <w:r>
        <w:rPr>
          <w:lang w:val="en-GB"/>
        </w:rPr>
        <w:t>The Authority has a skilled workforce with a broad range of experience and established links to relevant expert local and international organisations.</w:t>
      </w:r>
    </w:p>
    <w:p w:rsidR="00394952" w:rsidRDefault="00394952" w:rsidP="00D57822">
      <w:pPr>
        <w:pStyle w:val="Heading3"/>
        <w:divId w:val="1439061288"/>
        <w:rPr>
          <w:rFonts w:eastAsia="Times New Roman"/>
          <w:lang w:val="en-GB"/>
        </w:rPr>
      </w:pPr>
      <w:r w:rsidRPr="00D57822">
        <w:t>Transparency</w:t>
      </w:r>
    </w:p>
    <w:p w:rsidR="00394952" w:rsidRDefault="00394952" w:rsidP="00394952">
      <w:pPr>
        <w:divId w:val="1439061288"/>
        <w:rPr>
          <w:lang w:val="en-GB"/>
        </w:rPr>
      </w:pPr>
      <w:r>
        <w:rPr>
          <w:lang w:val="en-GB"/>
        </w:rPr>
        <w:t>The Authority will share its knowledge and operate in an open and transparent way.</w:t>
      </w:r>
    </w:p>
    <w:p w:rsidR="00394952" w:rsidRDefault="00394952" w:rsidP="00394952">
      <w:pPr>
        <w:divId w:val="1439061288"/>
        <w:rPr>
          <w:lang w:val="en-GB"/>
        </w:rPr>
      </w:pPr>
      <w:r>
        <w:rPr>
          <w:lang w:val="en-GB"/>
        </w:rPr>
        <w:t xml:space="preserve">The Authority has an obligation to publish its reports under the </w:t>
      </w:r>
      <w:r w:rsidRPr="00FF5E4D">
        <w:rPr>
          <w:i/>
          <w:lang w:val="en-GB"/>
        </w:rPr>
        <w:t>Climate Change Authority Act</w:t>
      </w:r>
      <w:r w:rsidR="00FF5E4D" w:rsidRPr="00FF5E4D">
        <w:rPr>
          <w:i/>
          <w:lang w:val="en-GB"/>
        </w:rPr>
        <w:t xml:space="preserve"> 2011</w:t>
      </w:r>
      <w:r>
        <w:rPr>
          <w:lang w:val="en-GB"/>
        </w:rPr>
        <w:t>. Those reports are a result of reviewing and synthesising existing materials, engaging stakeholders and undertaking research to generate original reporting, analysis and advice.</w:t>
      </w:r>
    </w:p>
    <w:p w:rsidR="00394952" w:rsidRDefault="00394952" w:rsidP="00394952">
      <w:pPr>
        <w:pStyle w:val="Heading3"/>
        <w:divId w:val="1439061288"/>
        <w:rPr>
          <w:rFonts w:eastAsia="Times New Roman"/>
          <w:lang w:val="en-GB"/>
        </w:rPr>
      </w:pPr>
      <w:r>
        <w:rPr>
          <w:rFonts w:eastAsia="Times New Roman"/>
          <w:lang w:val="en-GB"/>
        </w:rPr>
        <w:t>Good governance and accountability</w:t>
      </w:r>
    </w:p>
    <w:p w:rsidR="00394952" w:rsidRDefault="00394952" w:rsidP="00394952">
      <w:pPr>
        <w:divId w:val="1439061288"/>
        <w:rPr>
          <w:lang w:val="en-GB"/>
        </w:rPr>
      </w:pPr>
      <w:r>
        <w:rPr>
          <w:lang w:val="en-GB"/>
        </w:rPr>
        <w:t xml:space="preserve">Good governance is an essential element of all successful organisations. The Authority is subject to the </w:t>
      </w:r>
      <w:r w:rsidRPr="00FF5E4D">
        <w:rPr>
          <w:i/>
          <w:lang w:val="en-GB"/>
        </w:rPr>
        <w:t>Public Governance, Performance and Reporting Act</w:t>
      </w:r>
      <w:r w:rsidR="00FF5E4D" w:rsidRPr="00FF5E4D">
        <w:rPr>
          <w:i/>
          <w:lang w:val="en-GB"/>
        </w:rPr>
        <w:t xml:space="preserve"> 2013</w:t>
      </w:r>
      <w:r>
        <w:rPr>
          <w:lang w:val="en-GB"/>
        </w:rPr>
        <w:t xml:space="preserve"> and the </w:t>
      </w:r>
      <w:r>
        <w:rPr>
          <w:rStyle w:val="Emphasis"/>
          <w:lang w:val="en-GB"/>
        </w:rPr>
        <w:t>Public Service Act 1999</w:t>
      </w:r>
      <w:r>
        <w:rPr>
          <w:lang w:val="en-GB"/>
        </w:rPr>
        <w:t xml:space="preserve">, and has specific additional governance requirements under the </w:t>
      </w:r>
      <w:r w:rsidRPr="00FF5E4D">
        <w:rPr>
          <w:i/>
          <w:lang w:val="en-GB"/>
        </w:rPr>
        <w:t>Climate Change Authority Act</w:t>
      </w:r>
      <w:r w:rsidR="00FF5E4D" w:rsidRPr="00FF5E4D">
        <w:rPr>
          <w:i/>
          <w:lang w:val="en-GB"/>
        </w:rPr>
        <w:t xml:space="preserve"> 2011</w:t>
      </w:r>
      <w:r>
        <w:rPr>
          <w:lang w:val="en-GB"/>
        </w:rPr>
        <w:t>.</w:t>
      </w:r>
    </w:p>
    <w:p w:rsidR="00394952" w:rsidRDefault="00394952" w:rsidP="00394952">
      <w:pPr>
        <w:divId w:val="1439061288"/>
        <w:rPr>
          <w:rFonts w:eastAsia="Times New Roman"/>
          <w:lang w:val="en-GB"/>
        </w:rPr>
      </w:pPr>
      <w:r>
        <w:rPr>
          <w:lang w:val="en-GB"/>
        </w:rPr>
        <w:t>The Authority maintains the highest standards of accountability and governance.</w:t>
      </w:r>
    </w:p>
    <w:p w:rsidR="00394952" w:rsidRDefault="00394952" w:rsidP="00394952">
      <w:pPr>
        <w:pStyle w:val="Heading3"/>
        <w:divId w:val="1439061288"/>
        <w:rPr>
          <w:rFonts w:eastAsia="Times New Roman"/>
          <w:lang w:val="en-GB"/>
        </w:rPr>
      </w:pPr>
      <w:r>
        <w:rPr>
          <w:rFonts w:eastAsia="Times New Roman"/>
          <w:lang w:val="en-GB"/>
        </w:rPr>
        <w:t>Build staff capacity and development</w:t>
      </w:r>
    </w:p>
    <w:p w:rsidR="00394952" w:rsidRDefault="00394952" w:rsidP="00394952">
      <w:pPr>
        <w:divId w:val="1439061288"/>
        <w:rPr>
          <w:lang w:val="en-GB"/>
        </w:rPr>
      </w:pPr>
      <w:proofErr w:type="gramStart"/>
      <w:r>
        <w:rPr>
          <w:lang w:val="en-GB"/>
        </w:rPr>
        <w:t>Staff</w:t>
      </w:r>
      <w:proofErr w:type="gramEnd"/>
      <w:r>
        <w:rPr>
          <w:lang w:val="en-GB"/>
        </w:rPr>
        <w:t xml:space="preserve"> is the Authority’s most valuable resource. For the Authority to succeed, the staff must also develop.</w:t>
      </w:r>
    </w:p>
    <w:p w:rsidR="00394952" w:rsidRPr="00C65472" w:rsidRDefault="00394952" w:rsidP="00C65472">
      <w:pPr>
        <w:divId w:val="1439061288"/>
        <w:rPr>
          <w:lang w:val="en-GB"/>
        </w:rPr>
      </w:pPr>
      <w:r>
        <w:rPr>
          <w:lang w:val="en-GB"/>
        </w:rPr>
        <w:t>The Authority will provide all staff with the opportunity to develop skills and knowledge through formal training and other development opportunities.</w:t>
      </w:r>
    </w:p>
    <w:p w:rsidR="008C61C3" w:rsidRDefault="007E6CF5" w:rsidP="00C0371F">
      <w:pPr>
        <w:pStyle w:val="Heading2"/>
        <w:divId w:val="1439061288"/>
        <w:rPr>
          <w:rFonts w:eastAsia="Times New Roman"/>
          <w:lang w:val="en-GB"/>
        </w:rPr>
      </w:pPr>
      <w:bookmarkStart w:id="5" w:name="_Toc490741720"/>
      <w:r>
        <w:rPr>
          <w:rFonts w:eastAsia="Times New Roman"/>
          <w:lang w:val="en-GB"/>
        </w:rPr>
        <w:t>Period of corporate plan</w:t>
      </w:r>
      <w:bookmarkEnd w:id="5"/>
    </w:p>
    <w:p w:rsidR="00B14B2F" w:rsidRDefault="00B14B2F" w:rsidP="0011161B">
      <w:pPr>
        <w:divId w:val="1439061288"/>
        <w:rPr>
          <w:lang w:val="en-GB"/>
        </w:rPr>
      </w:pPr>
      <w:r>
        <w:rPr>
          <w:lang w:val="en-GB"/>
        </w:rPr>
        <w:t>This corporate plan covers the period from 1</w:t>
      </w:r>
      <w:r w:rsidR="00C51837">
        <w:rPr>
          <w:lang w:val="en-GB"/>
        </w:rPr>
        <w:t> </w:t>
      </w:r>
      <w:r>
        <w:rPr>
          <w:lang w:val="en-GB"/>
        </w:rPr>
        <w:t>July</w:t>
      </w:r>
      <w:r w:rsidR="00C51837">
        <w:rPr>
          <w:lang w:val="en-GB"/>
        </w:rPr>
        <w:t> 2017 to 30 June </w:t>
      </w:r>
      <w:r>
        <w:rPr>
          <w:lang w:val="en-GB"/>
        </w:rPr>
        <w:t xml:space="preserve">2021.  As noted below in the </w:t>
      </w:r>
      <w:r>
        <w:rPr>
          <w:rStyle w:val="Emphasis"/>
          <w:lang w:val="en-GB"/>
        </w:rPr>
        <w:t>Environment</w:t>
      </w:r>
      <w:r>
        <w:rPr>
          <w:lang w:val="en-GB"/>
        </w:rPr>
        <w:t xml:space="preserve"> section, government policy is that the Authority be wound up within the life of the current Parliament. This plan therefore focuses mainly on the 2017–18 and 2018–19 financial years, as it is dif</w:t>
      </w:r>
      <w:r w:rsidR="00C65472">
        <w:rPr>
          <w:lang w:val="en-GB"/>
        </w:rPr>
        <w:t xml:space="preserve">ficult to plan for the remainder </w:t>
      </w:r>
      <w:r>
        <w:rPr>
          <w:lang w:val="en-GB"/>
        </w:rPr>
        <w:t>of the corporate plan’s time horizon given this uncertainty.</w:t>
      </w:r>
    </w:p>
    <w:p w:rsidR="00B14B2F" w:rsidRDefault="00B14B2F" w:rsidP="0011161B">
      <w:pPr>
        <w:divId w:val="1439061288"/>
        <w:rPr>
          <w:lang w:val="en-GB"/>
        </w:rPr>
      </w:pPr>
      <w:r>
        <w:rPr>
          <w:lang w:val="en-GB"/>
        </w:rPr>
        <w:t xml:space="preserve">In 2017–18, the Authority will finalise its second review of the </w:t>
      </w:r>
      <w:r w:rsidRPr="00242F28">
        <w:rPr>
          <w:i/>
          <w:lang w:val="en-GB"/>
        </w:rPr>
        <w:t>Carbon Credits (Carbon Farming Initiative) Act 2011</w:t>
      </w:r>
      <w:r>
        <w:rPr>
          <w:i/>
          <w:lang w:val="en-GB"/>
        </w:rPr>
        <w:t xml:space="preserve">, </w:t>
      </w:r>
      <w:r>
        <w:rPr>
          <w:lang w:val="en-GB"/>
        </w:rPr>
        <w:t>by 31</w:t>
      </w:r>
      <w:r w:rsidR="00C0371F">
        <w:rPr>
          <w:lang w:val="en-GB"/>
        </w:rPr>
        <w:t> </w:t>
      </w:r>
      <w:r>
        <w:rPr>
          <w:lang w:val="en-GB"/>
        </w:rPr>
        <w:t>December 2017.</w:t>
      </w:r>
    </w:p>
    <w:p w:rsidR="003305EA" w:rsidRDefault="00B14B2F" w:rsidP="0011161B">
      <w:pPr>
        <w:divId w:val="1439061288"/>
        <w:rPr>
          <w:lang w:val="en-GB"/>
        </w:rPr>
      </w:pPr>
      <w:r>
        <w:rPr>
          <w:lang w:val="en-GB"/>
        </w:rPr>
        <w:t>The third and fin</w:t>
      </w:r>
      <w:r w:rsidR="00C65472">
        <w:rPr>
          <w:lang w:val="en-GB"/>
        </w:rPr>
        <w:t>al report of the Special Review:</w:t>
      </w:r>
      <w:r>
        <w:rPr>
          <w:lang w:val="en-GB"/>
        </w:rPr>
        <w:t xml:space="preserve"> </w:t>
      </w:r>
      <w:r w:rsidRPr="00A73F2B">
        <w:rPr>
          <w:i/>
          <w:lang w:val="en-GB"/>
        </w:rPr>
        <w:t>Towards a climate policy toolkit: Special Review on Australia’s climate goals and policy</w:t>
      </w:r>
      <w:r>
        <w:rPr>
          <w:lang w:val="en-GB"/>
        </w:rPr>
        <w:t xml:space="preserve">, </w:t>
      </w:r>
      <w:r w:rsidR="00C51837">
        <w:rPr>
          <w:lang w:val="en-GB"/>
        </w:rPr>
        <w:t>recommended</w:t>
      </w:r>
      <w:r w:rsidR="00C65472">
        <w:rPr>
          <w:lang w:val="en-GB"/>
        </w:rPr>
        <w:t xml:space="preserve"> an</w:t>
      </w:r>
      <w:r>
        <w:rPr>
          <w:lang w:val="en-GB"/>
        </w:rPr>
        <w:t xml:space="preserve"> examination of the multiple benefits for the broader environment and on</w:t>
      </w:r>
      <w:r w:rsidR="00DA5712">
        <w:rPr>
          <w:lang w:val="en-GB"/>
        </w:rPr>
        <w:t>-</w:t>
      </w:r>
      <w:r>
        <w:rPr>
          <w:lang w:val="en-GB"/>
        </w:rPr>
        <w:t xml:space="preserve"> farm profitability that could flow from well-coordinated policies to reduce emissions on the land.  Following public consultation, the Authority will finalise its research report - </w:t>
      </w:r>
      <w:r w:rsidRPr="00846327">
        <w:rPr>
          <w:i/>
          <w:lang w:val="en-GB"/>
        </w:rPr>
        <w:t>Action on the Land</w:t>
      </w:r>
      <w:r w:rsidR="00846327" w:rsidRPr="00846327">
        <w:rPr>
          <w:i/>
          <w:lang w:val="en-GB"/>
        </w:rPr>
        <w:t>: reducing emissions, conserving natural capital and improving farm profitability</w:t>
      </w:r>
      <w:r w:rsidR="000F029E" w:rsidRPr="00846327">
        <w:rPr>
          <w:i/>
          <w:lang w:val="en-GB"/>
        </w:rPr>
        <w:t xml:space="preserve"> </w:t>
      </w:r>
      <w:r w:rsidR="000F029E">
        <w:rPr>
          <w:lang w:val="en-GB"/>
        </w:rPr>
        <w:t>in early 20</w:t>
      </w:r>
      <w:r>
        <w:rPr>
          <w:lang w:val="en-GB"/>
        </w:rPr>
        <w:t xml:space="preserve">18. </w:t>
      </w:r>
    </w:p>
    <w:p w:rsidR="00B14B2F" w:rsidRPr="00C65472" w:rsidRDefault="00D553D7" w:rsidP="0011161B">
      <w:pPr>
        <w:divId w:val="1439061288"/>
        <w:rPr>
          <w:lang w:val="en-GB"/>
        </w:rPr>
      </w:pPr>
      <w:r>
        <w:rPr>
          <w:lang w:val="en-GB"/>
        </w:rPr>
        <w:t>In 2017–18</w:t>
      </w:r>
      <w:r w:rsidR="00B14B2F">
        <w:rPr>
          <w:lang w:val="en-GB"/>
        </w:rPr>
        <w:t xml:space="preserve">, the Authority will begin its review of the </w:t>
      </w:r>
      <w:r w:rsidR="00B14B2F">
        <w:rPr>
          <w:rStyle w:val="Emphasis"/>
          <w:lang w:val="en-GB"/>
        </w:rPr>
        <w:t>National Greenhouse and Energy Reporting Act 2007</w:t>
      </w:r>
      <w:r w:rsidR="00B14B2F">
        <w:rPr>
          <w:lang w:val="en-GB"/>
        </w:rPr>
        <w:t xml:space="preserve">, to be completed by 31 December 2018. </w:t>
      </w:r>
    </w:p>
    <w:p w:rsidR="00B14B2F" w:rsidRDefault="00B14B2F" w:rsidP="0011161B">
      <w:pPr>
        <w:divId w:val="1439061288"/>
        <w:rPr>
          <w:lang w:val="en-GB"/>
        </w:rPr>
      </w:pPr>
      <w:r>
        <w:rPr>
          <w:lang w:val="en-GB"/>
        </w:rPr>
        <w:t>In 20</w:t>
      </w:r>
      <w:r w:rsidR="00D553D7">
        <w:rPr>
          <w:lang w:val="en-GB"/>
        </w:rPr>
        <w:t>18-19</w:t>
      </w:r>
      <w:r w:rsidR="000A11AB">
        <w:rPr>
          <w:lang w:val="en-GB"/>
        </w:rPr>
        <w:t>, the Authority will</w:t>
      </w:r>
      <w:r w:rsidR="00D553D7">
        <w:rPr>
          <w:lang w:val="en-GB"/>
        </w:rPr>
        <w:t xml:space="preserve"> </w:t>
      </w:r>
      <w:r w:rsidR="00846327">
        <w:rPr>
          <w:lang w:val="en-GB"/>
        </w:rPr>
        <w:t>begin</w:t>
      </w:r>
      <w:r>
        <w:rPr>
          <w:lang w:val="en-GB"/>
        </w:rPr>
        <w:t xml:space="preserve"> work on its third review of the </w:t>
      </w:r>
      <w:r w:rsidRPr="00A73F2B">
        <w:rPr>
          <w:i/>
          <w:lang w:val="en-GB"/>
        </w:rPr>
        <w:t>Carbon Credits (Carbon Farming Initiative) Act</w:t>
      </w:r>
      <w:r>
        <w:rPr>
          <w:i/>
          <w:lang w:val="en-GB"/>
        </w:rPr>
        <w:t xml:space="preserve"> 2011</w:t>
      </w:r>
      <w:r w:rsidR="00D553D7">
        <w:rPr>
          <w:lang w:val="en-GB"/>
        </w:rPr>
        <w:t>. That review will</w:t>
      </w:r>
      <w:r>
        <w:rPr>
          <w:lang w:val="en-GB"/>
        </w:rPr>
        <w:t xml:space="preserve"> is due to be completed by 31 December 2020.</w:t>
      </w:r>
      <w:r w:rsidRPr="00816813">
        <w:rPr>
          <w:lang w:val="en-GB"/>
        </w:rPr>
        <w:t xml:space="preserve"> </w:t>
      </w:r>
      <w:r w:rsidR="00D553D7">
        <w:rPr>
          <w:lang w:val="en-GB"/>
        </w:rPr>
        <w:t xml:space="preserve"> </w:t>
      </w:r>
    </w:p>
    <w:p w:rsidR="00B14B2F" w:rsidRDefault="00B14B2F" w:rsidP="0011161B">
      <w:pPr>
        <w:divId w:val="1439061288"/>
        <w:rPr>
          <w:lang w:val="en-GB"/>
        </w:rPr>
      </w:pPr>
      <w:r>
        <w:rPr>
          <w:lang w:val="en-GB"/>
        </w:rPr>
        <w:t xml:space="preserve">The </w:t>
      </w:r>
      <w:r w:rsidR="00846327">
        <w:rPr>
          <w:lang w:val="en-GB"/>
        </w:rPr>
        <w:t>Authority is yet to develop</w:t>
      </w:r>
      <w:r w:rsidR="00D553D7">
        <w:rPr>
          <w:lang w:val="en-GB"/>
        </w:rPr>
        <w:t xml:space="preserve"> </w:t>
      </w:r>
      <w:r w:rsidR="00C65472">
        <w:rPr>
          <w:lang w:val="en-GB"/>
        </w:rPr>
        <w:t xml:space="preserve">other aspects </w:t>
      </w:r>
      <w:r w:rsidR="00D553D7">
        <w:rPr>
          <w:lang w:val="en-GB"/>
        </w:rPr>
        <w:t>of its</w:t>
      </w:r>
      <w:r>
        <w:rPr>
          <w:lang w:val="en-GB"/>
        </w:rPr>
        <w:t xml:space="preserve"> work plan for 2020-21.</w:t>
      </w:r>
    </w:p>
    <w:p w:rsidR="00B14B2F" w:rsidRDefault="00B14B2F" w:rsidP="0011161B">
      <w:pPr>
        <w:divId w:val="1439061288"/>
        <w:rPr>
          <w:lang w:val="en-GB"/>
        </w:rPr>
      </w:pPr>
      <w:r>
        <w:rPr>
          <w:lang w:val="en-GB"/>
        </w:rPr>
        <w:t xml:space="preserve">Further information on the Authority’s work plan can be found under </w:t>
      </w:r>
      <w:r>
        <w:rPr>
          <w:rStyle w:val="Emphasis"/>
          <w:lang w:val="en-GB"/>
        </w:rPr>
        <w:t>Performance</w:t>
      </w:r>
      <w:r>
        <w:rPr>
          <w:lang w:val="en-GB"/>
        </w:rPr>
        <w:t>.</w:t>
      </w:r>
    </w:p>
    <w:p w:rsidR="008C61C3" w:rsidRDefault="007E6CF5">
      <w:pPr>
        <w:pStyle w:val="Heading2"/>
        <w:divId w:val="1439061288"/>
        <w:rPr>
          <w:rFonts w:eastAsia="Times New Roman"/>
          <w:lang w:val="en-GB"/>
        </w:rPr>
      </w:pPr>
      <w:bookmarkStart w:id="6" w:name="_Toc490741721"/>
      <w:r>
        <w:rPr>
          <w:rFonts w:eastAsia="Times New Roman"/>
          <w:lang w:val="en-GB"/>
        </w:rPr>
        <w:t>Authority members</w:t>
      </w:r>
      <w:bookmarkEnd w:id="6"/>
    </w:p>
    <w:p w:rsidR="008C61C3" w:rsidRDefault="007E6CF5" w:rsidP="005B3414">
      <w:pPr>
        <w:divId w:val="1439061288"/>
        <w:rPr>
          <w:lang w:val="en-GB"/>
        </w:rPr>
      </w:pPr>
      <w:r>
        <w:rPr>
          <w:lang w:val="en-GB"/>
        </w:rPr>
        <w:t>The Climate Change Authority is an independent statutory authority comprising a Chair, the Chief Scientist and up to seven members appointed by the Minister for the Environment and Energy.</w:t>
      </w:r>
    </w:p>
    <w:p w:rsidR="008C61C3" w:rsidRDefault="007E6CF5" w:rsidP="005B3414">
      <w:pPr>
        <w:divId w:val="1439061288"/>
        <w:rPr>
          <w:lang w:val="en-GB"/>
        </w:rPr>
      </w:pPr>
      <w:r>
        <w:rPr>
          <w:lang w:val="en-GB"/>
        </w:rPr>
        <w:t>The</w:t>
      </w:r>
      <w:r w:rsidR="00AA099A">
        <w:rPr>
          <w:lang w:val="en-GB"/>
        </w:rPr>
        <w:t xml:space="preserve"> </w:t>
      </w:r>
      <w:r>
        <w:rPr>
          <w:lang w:val="en-GB"/>
        </w:rPr>
        <w:t>members of the Authority are:</w:t>
      </w:r>
    </w:p>
    <w:p w:rsidR="008C61C3" w:rsidRDefault="000A11AB" w:rsidP="005B3414">
      <w:pPr>
        <w:pStyle w:val="ListBullet"/>
        <w:divId w:val="1439061288"/>
      </w:pPr>
      <w:r>
        <w:t>Chair: Dr</w:t>
      </w:r>
      <w:r w:rsidR="007E6CF5">
        <w:t xml:space="preserve"> Wendy Craik</w:t>
      </w:r>
      <w:r>
        <w:t xml:space="preserve"> AM</w:t>
      </w:r>
    </w:p>
    <w:p w:rsidR="008C61C3" w:rsidRDefault="007E6CF5" w:rsidP="005B3414">
      <w:pPr>
        <w:pStyle w:val="ListBullet"/>
        <w:divId w:val="1439061288"/>
      </w:pPr>
      <w:r>
        <w:t xml:space="preserve">Chief Scientist: Dr Alan </w:t>
      </w:r>
      <w:proofErr w:type="spellStart"/>
      <w:r>
        <w:t>Finkel</w:t>
      </w:r>
      <w:proofErr w:type="spellEnd"/>
      <w:r>
        <w:t xml:space="preserve"> </w:t>
      </w:r>
    </w:p>
    <w:p w:rsidR="008C61C3" w:rsidRDefault="007E6CF5" w:rsidP="005B3414">
      <w:pPr>
        <w:pStyle w:val="ListBullet"/>
        <w:divId w:val="1439061288"/>
      </w:pPr>
      <w:r>
        <w:t xml:space="preserve">Mr Stuart </w:t>
      </w:r>
      <w:proofErr w:type="spellStart"/>
      <w:r>
        <w:t>Allinson</w:t>
      </w:r>
      <w:proofErr w:type="spellEnd"/>
    </w:p>
    <w:p w:rsidR="008C61C3" w:rsidRDefault="007E6CF5" w:rsidP="005B3414">
      <w:pPr>
        <w:pStyle w:val="ListBullet"/>
        <w:divId w:val="1439061288"/>
      </w:pPr>
      <w:r>
        <w:t>Ms Kate Carnell</w:t>
      </w:r>
      <w:r w:rsidR="000A11AB">
        <w:t xml:space="preserve"> AO</w:t>
      </w:r>
    </w:p>
    <w:p w:rsidR="008C61C3" w:rsidRDefault="00846327" w:rsidP="005B3414">
      <w:pPr>
        <w:pStyle w:val="ListBullet"/>
        <w:divId w:val="1439061288"/>
      </w:pPr>
      <w:r>
        <w:t>T</w:t>
      </w:r>
      <w:r w:rsidR="007E6CF5">
        <w:t>he Hon John Sharp</w:t>
      </w:r>
    </w:p>
    <w:p w:rsidR="00B14B2F" w:rsidRDefault="00B14B2F" w:rsidP="005B3414">
      <w:pPr>
        <w:divId w:val="1439061288"/>
        <w:rPr>
          <w:lang w:val="en-GB"/>
        </w:rPr>
      </w:pPr>
      <w:r>
        <w:rPr>
          <w:lang w:val="en-GB"/>
        </w:rPr>
        <w:t>Four Authority member positions are currently vacant.</w:t>
      </w:r>
    </w:p>
    <w:p w:rsidR="008C61C3" w:rsidRDefault="007E6CF5" w:rsidP="005B3414">
      <w:pPr>
        <w:divId w:val="1439061288"/>
        <w:rPr>
          <w:lang w:val="en-GB"/>
        </w:rPr>
      </w:pPr>
      <w:r>
        <w:rPr>
          <w:lang w:val="en-GB"/>
        </w:rPr>
        <w:t xml:space="preserve">Details of Authority members’ qualifications and expertise can be found on the Authority’s website at </w:t>
      </w:r>
      <w:hyperlink r:id="rId23" w:history="1">
        <w:r>
          <w:rPr>
            <w:rStyle w:val="Hyperlink"/>
            <w:lang w:val="en-GB"/>
          </w:rPr>
          <w:t>www.climatechangeauthority.gov.au</w:t>
        </w:r>
      </w:hyperlink>
      <w:r>
        <w:rPr>
          <w:lang w:val="en-GB"/>
        </w:rPr>
        <w:t>.</w:t>
      </w:r>
    </w:p>
    <w:p w:rsidR="00922F26" w:rsidRDefault="007E6CF5" w:rsidP="00843AED">
      <w:pPr>
        <w:divId w:val="1439061288"/>
        <w:rPr>
          <w:lang w:val="en-GB"/>
        </w:rPr>
      </w:pPr>
      <w:r>
        <w:rPr>
          <w:lang w:val="en-GB"/>
        </w:rPr>
        <w:t>The Authority is supported by the Acting Chief Executive Officer, Ms Shayleen Thompson, and secretariat staff.</w:t>
      </w:r>
      <w:bookmarkStart w:id="7" w:name="_Toc490741722"/>
    </w:p>
    <w:p w:rsidR="00843AED" w:rsidRDefault="00843AED" w:rsidP="00843AED">
      <w:pPr>
        <w:divId w:val="1439061288"/>
        <w:rPr>
          <w:rFonts w:eastAsia="Times New Roman"/>
          <w:lang w:val="en-GB"/>
        </w:rPr>
      </w:pPr>
    </w:p>
    <w:p w:rsidR="008C61C3" w:rsidRDefault="007E6CF5">
      <w:pPr>
        <w:pStyle w:val="Heading2"/>
        <w:divId w:val="1439061288"/>
        <w:rPr>
          <w:rFonts w:eastAsia="Times New Roman"/>
          <w:lang w:val="en-GB"/>
        </w:rPr>
      </w:pPr>
      <w:r>
        <w:rPr>
          <w:rFonts w:eastAsia="Times New Roman"/>
          <w:lang w:val="en-GB"/>
        </w:rPr>
        <w:t>Environment</w:t>
      </w:r>
      <w:bookmarkEnd w:id="7"/>
    </w:p>
    <w:p w:rsidR="008C61C3" w:rsidRDefault="007E6CF5" w:rsidP="00893E00">
      <w:pPr>
        <w:divId w:val="1439061288"/>
        <w:rPr>
          <w:lang w:val="en-GB"/>
        </w:rPr>
      </w:pPr>
      <w:r>
        <w:rPr>
          <w:lang w:val="en-GB"/>
        </w:rPr>
        <w:t>The environment in which the Authority is operating has shifted significantly since its establishment in 2012 and it continues to change.</w:t>
      </w:r>
    </w:p>
    <w:p w:rsidR="008C61C3" w:rsidRDefault="007E6CF5" w:rsidP="00893E00">
      <w:pPr>
        <w:divId w:val="1439061288"/>
        <w:rPr>
          <w:lang w:val="en-GB"/>
        </w:rPr>
      </w:pPr>
      <w:r w:rsidRPr="007C01DB">
        <w:rPr>
          <w:lang w:val="en-GB"/>
        </w:rPr>
        <w:t>The Authority is funded until the end of the 201</w:t>
      </w:r>
      <w:r w:rsidR="00335707" w:rsidRPr="00C65472">
        <w:rPr>
          <w:lang w:val="en-GB"/>
        </w:rPr>
        <w:t>7-18</w:t>
      </w:r>
      <w:r w:rsidRPr="007C01DB">
        <w:rPr>
          <w:lang w:val="en-GB"/>
        </w:rPr>
        <w:t xml:space="preserve"> </w:t>
      </w:r>
      <w:r w:rsidR="00335707" w:rsidRPr="00C65472">
        <w:rPr>
          <w:lang w:val="en-GB"/>
        </w:rPr>
        <w:t>financial</w:t>
      </w:r>
      <w:r w:rsidRPr="007C01DB">
        <w:rPr>
          <w:lang w:val="en-GB"/>
        </w:rPr>
        <w:t xml:space="preserve"> year. Government</w:t>
      </w:r>
      <w:r>
        <w:rPr>
          <w:lang w:val="en-GB"/>
        </w:rPr>
        <w:t xml:space="preserve"> policy is to wind up the Authority</w:t>
      </w:r>
      <w:r w:rsidR="00B14B2F">
        <w:rPr>
          <w:lang w:val="en-GB"/>
        </w:rPr>
        <w:t xml:space="preserve"> during the life of the current parliament</w:t>
      </w:r>
      <w:r>
        <w:rPr>
          <w:lang w:val="en-GB"/>
        </w:rPr>
        <w:t xml:space="preserve">. This would require changes to the Authority’s enabling legislation and it is unclear when this would occur. </w:t>
      </w:r>
      <w:r w:rsidR="000F029E">
        <w:rPr>
          <w:lang w:val="en-GB"/>
        </w:rPr>
        <w:t>The Government has said it will consider funding for the Authority on an annual basis.</w:t>
      </w:r>
    </w:p>
    <w:p w:rsidR="00B14B2F" w:rsidRDefault="007E6CF5" w:rsidP="00893E00">
      <w:pPr>
        <w:divId w:val="1439061288"/>
        <w:rPr>
          <w:lang w:val="en-GB"/>
        </w:rPr>
      </w:pPr>
      <w:r>
        <w:rPr>
          <w:lang w:val="en-GB"/>
        </w:rPr>
        <w:t xml:space="preserve">The Authority is therefore operating in an environment of some uncertainty. Some of the implications of this uncertainty are outlined in the </w:t>
      </w:r>
      <w:r>
        <w:rPr>
          <w:rStyle w:val="Emphasis"/>
          <w:lang w:val="en-GB"/>
        </w:rPr>
        <w:t>Capability</w:t>
      </w:r>
      <w:r>
        <w:rPr>
          <w:lang w:val="en-GB"/>
        </w:rPr>
        <w:t xml:space="preserve"> and </w:t>
      </w:r>
      <w:r>
        <w:rPr>
          <w:rStyle w:val="Emphasis"/>
          <w:lang w:val="en-GB"/>
        </w:rPr>
        <w:t>Risk</w:t>
      </w:r>
      <w:r>
        <w:rPr>
          <w:lang w:val="en-GB"/>
        </w:rPr>
        <w:t xml:space="preserve"> sections below.</w:t>
      </w:r>
    </w:p>
    <w:p w:rsidR="00046285" w:rsidRDefault="00B14B2F" w:rsidP="00FA1412">
      <w:pPr>
        <w:divId w:val="1439061288"/>
        <w:rPr>
          <w:lang w:val="en-GB"/>
        </w:rPr>
      </w:pPr>
      <w:r>
        <w:rPr>
          <w:lang w:val="en-GB"/>
        </w:rPr>
        <w:t xml:space="preserve">The Authority secretariat moved its premises from Melbourne to Canberra in September 2016.  Most of the existing staff elected not to move to Canberra with the Authority and the secretariat has recruited a new team </w:t>
      </w:r>
      <w:r w:rsidR="000F029E">
        <w:rPr>
          <w:lang w:val="en-GB"/>
        </w:rPr>
        <w:t>of Canberra</w:t>
      </w:r>
      <w:r w:rsidR="00846327">
        <w:rPr>
          <w:lang w:val="en-GB"/>
        </w:rPr>
        <w:t>-</w:t>
      </w:r>
      <w:r w:rsidR="000F029E">
        <w:rPr>
          <w:lang w:val="en-GB"/>
        </w:rPr>
        <w:t xml:space="preserve">based staff. </w:t>
      </w:r>
      <w:r w:rsidR="00046285">
        <w:rPr>
          <w:lang w:val="en-GB"/>
        </w:rPr>
        <w:t xml:space="preserve"> </w:t>
      </w:r>
    </w:p>
    <w:p w:rsidR="00B14B2F" w:rsidRPr="00A73F2B" w:rsidRDefault="00FC59E9" w:rsidP="00FA1412">
      <w:pPr>
        <w:divId w:val="1439061288"/>
        <w:rPr>
          <w:b/>
          <w:lang w:val="en-GB"/>
        </w:rPr>
      </w:pPr>
      <w:r>
        <w:rPr>
          <w:noProof/>
          <w:lang w:val="en-AU" w:eastAsia="en-AU"/>
        </w:rPr>
        <mc:AlternateContent>
          <mc:Choice Requires="wpg">
            <w:drawing>
              <wp:anchor distT="0" distB="0" distL="114300" distR="114300" simplePos="0" relativeHeight="251671552" behindDoc="0" locked="0" layoutInCell="1" allowOverlap="1" wp14:anchorId="66A39C05" wp14:editId="1D9B45B9">
                <wp:simplePos x="0" y="0"/>
                <wp:positionH relativeFrom="column">
                  <wp:posOffset>-78740</wp:posOffset>
                </wp:positionH>
                <wp:positionV relativeFrom="paragraph">
                  <wp:posOffset>1382205</wp:posOffset>
                </wp:positionV>
                <wp:extent cx="6483927" cy="254635"/>
                <wp:effectExtent l="0" t="0" r="12700" b="0"/>
                <wp:wrapNone/>
                <wp:docPr id="6" name="Group 6"/>
                <wp:cNvGraphicFramePr/>
                <a:graphic xmlns:a="http://schemas.openxmlformats.org/drawingml/2006/main">
                  <a:graphicData uri="http://schemas.microsoft.com/office/word/2010/wordprocessingGroup">
                    <wpg:wgp>
                      <wpg:cNvGrpSpPr/>
                      <wpg:grpSpPr>
                        <a:xfrm>
                          <a:off x="0" y="0"/>
                          <a:ext cx="6483927" cy="254635"/>
                          <a:chOff x="0" y="0"/>
                          <a:chExt cx="6483927" cy="254635"/>
                        </a:xfrm>
                      </wpg:grpSpPr>
                      <wps:wsp>
                        <wps:cNvPr id="12" name="Text Box 12"/>
                        <wps:cNvSpPr txBox="1"/>
                        <wps:spPr>
                          <a:xfrm>
                            <a:off x="0" y="0"/>
                            <a:ext cx="47415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240" w:rsidRPr="008B0CC0" w:rsidRDefault="00BC5240" w:rsidP="008B0CC0">
                              <w:pPr>
                                <w:pStyle w:val="NormalWeb"/>
                                <w:rPr>
                                  <w:color w:val="159DCE"/>
                                  <w:szCs w:val="18"/>
                                  <w:lang w:val="en-GB"/>
                                </w:rPr>
                              </w:pPr>
                              <w:r w:rsidRPr="008B0CC0">
                                <w:rPr>
                                  <w:color w:val="159DCE"/>
                                  <w:szCs w:val="18"/>
                                  <w:lang w:val="en-GB"/>
                                </w:rPr>
                                <w:t>TABLE 1: FACTORS WITHIN THE CLI</w:t>
                              </w:r>
                              <w:r>
                                <w:rPr>
                                  <w:color w:val="159DCE"/>
                                  <w:szCs w:val="18"/>
                                  <w:lang w:val="en-GB"/>
                                </w:rPr>
                                <w:t>MATE CHANGE AUTHORITY’S CONTROL</w:t>
                              </w:r>
                            </w:p>
                            <w:p w:rsidR="00BC5240" w:rsidRDefault="00BC5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83127" y="23751"/>
                            <a:ext cx="6400800" cy="0"/>
                          </a:xfrm>
                          <a:prstGeom prst="line">
                            <a:avLst/>
                          </a:prstGeom>
                          <a:ln w="6350" cap="rnd">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A39C05" id="Group 6" o:spid="_x0000_s1029" style="position:absolute;margin-left:-6.2pt;margin-top:108.85pt;width:510.55pt;height:20.05pt;z-index:251671552" coordsize="648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">
                <v:shape id="Text Box 12" o:spid="_x0000_s1030" type="#_x0000_t202" style="position:absolute;width:47415;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BC5240" w:rsidRPr="008B0CC0" w:rsidRDefault="00BC5240" w:rsidP="008B0CC0">
                        <w:pPr>
                          <w:pStyle w:val="NormalWeb"/>
                          <w:rPr>
                            <w:color w:val="159DCE"/>
                            <w:szCs w:val="18"/>
                            <w:lang w:val="en-GB"/>
                          </w:rPr>
                        </w:pPr>
                        <w:r w:rsidRPr="008B0CC0">
                          <w:rPr>
                            <w:color w:val="159DCE"/>
                            <w:szCs w:val="18"/>
                            <w:lang w:val="en-GB"/>
                          </w:rPr>
                          <w:t>TABLE 1: FACTORS WITHIN THE CLI</w:t>
                        </w:r>
                        <w:r>
                          <w:rPr>
                            <w:color w:val="159DCE"/>
                            <w:szCs w:val="18"/>
                            <w:lang w:val="en-GB"/>
                          </w:rPr>
                          <w:t>MATE CHANGE AUTHORITY’S CONTROL</w:t>
                        </w:r>
                      </w:p>
                      <w:p w:rsidR="00BC5240" w:rsidRDefault="00BC5240"/>
                    </w:txbxContent>
                  </v:textbox>
                </v:shape>
                <v:line id="Straight Connector 13" o:spid="_x0000_s1031" style="position:absolute;visibility:visible;mso-wrap-style:square" from="831,237" to="6483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5d8IAAADbAAAADwAAAGRycy9kb3ducmV2LnhtbERP24rCMBB9X/Afwgj7tqYqrFKN4oUF&#10;RVjwBvo2NGNbbCalibXr15sFwbc5nOuMp40pRE2Vyy0r6HYiEMSJ1TmnCg77n68hCOeRNRaWScEf&#10;OZhOWh9jjLW985bqnU9FCGEXo4LM+zKW0iUZGXQdWxIH7mIrgz7AKpW6wnsIN4XsRdG3NJhzaMiw&#10;pEVGyXV3MwqizWlxXNNtOft9bIbnZV33B/OLUp/tZjYC4anxb/HLvdJhfh/+fwkHy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h5d8IAAADbAAAADwAAAAAAAAAAAAAA&#10;AAChAgAAZHJzL2Rvd25yZXYueG1sUEsFBgAAAAAEAAQA+QAAAJADAAAAAA==&#10;" strokecolor="#0b96c2 [3044]" strokeweight=".5pt">
                  <v:stroke dashstyle="1 1" endcap="round"/>
                </v:line>
              </v:group>
            </w:pict>
          </mc:Fallback>
        </mc:AlternateContent>
      </w:r>
      <w:r w:rsidR="00B14B2F">
        <w:rPr>
          <w:lang w:val="en-GB"/>
        </w:rPr>
        <w:t>Be</w:t>
      </w:r>
      <w:r w:rsidR="00046285">
        <w:rPr>
          <w:lang w:val="en-GB"/>
        </w:rPr>
        <w:t xml:space="preserve">ing </w:t>
      </w:r>
      <w:r w:rsidR="000F029E">
        <w:rPr>
          <w:lang w:val="en-GB"/>
        </w:rPr>
        <w:t xml:space="preserve">located in Canberra </w:t>
      </w:r>
      <w:r w:rsidR="00B14B2F">
        <w:rPr>
          <w:lang w:val="en-GB"/>
        </w:rPr>
        <w:t>allows the Authority</w:t>
      </w:r>
      <w:r w:rsidR="00046285">
        <w:rPr>
          <w:lang w:val="en-GB"/>
        </w:rPr>
        <w:t xml:space="preserve"> to</w:t>
      </w:r>
      <w:r w:rsidR="00B14B2F">
        <w:rPr>
          <w:lang w:val="en-GB"/>
        </w:rPr>
        <w:t xml:space="preserve"> access shared service arrangements </w:t>
      </w:r>
      <w:r w:rsidR="000F029E">
        <w:rPr>
          <w:lang w:val="en-GB"/>
        </w:rPr>
        <w:t>provided by other departments (like payroll, security and ICT) more easily</w:t>
      </w:r>
      <w:r w:rsidR="00046285">
        <w:rPr>
          <w:lang w:val="en-GB"/>
        </w:rPr>
        <w:t xml:space="preserve">. As a result the Authority secretariat </w:t>
      </w:r>
      <w:r w:rsidR="000F029E">
        <w:rPr>
          <w:lang w:val="en-GB"/>
        </w:rPr>
        <w:t xml:space="preserve">has </w:t>
      </w:r>
      <w:proofErr w:type="gramStart"/>
      <w:r w:rsidR="00B14B2F">
        <w:rPr>
          <w:lang w:val="en-GB"/>
        </w:rPr>
        <w:t>down-size</w:t>
      </w:r>
      <w:r w:rsidR="000F029E">
        <w:rPr>
          <w:lang w:val="en-GB"/>
        </w:rPr>
        <w:t>d</w:t>
      </w:r>
      <w:proofErr w:type="gramEnd"/>
      <w:r w:rsidR="00B14B2F">
        <w:rPr>
          <w:lang w:val="en-GB"/>
        </w:rPr>
        <w:t xml:space="preserve"> its </w:t>
      </w:r>
      <w:r w:rsidR="001363EA">
        <w:rPr>
          <w:lang w:val="en-GB"/>
        </w:rPr>
        <w:t xml:space="preserve">in-house </w:t>
      </w:r>
      <w:r w:rsidR="00B14B2F">
        <w:rPr>
          <w:lang w:val="en-GB"/>
        </w:rPr>
        <w:t xml:space="preserve">corporate support </w:t>
      </w:r>
      <w:r w:rsidR="001363EA">
        <w:rPr>
          <w:lang w:val="en-GB"/>
        </w:rPr>
        <w:t>team.</w:t>
      </w:r>
      <w:r w:rsidR="00B80CEC">
        <w:rPr>
          <w:lang w:val="en-GB"/>
        </w:rPr>
        <w:br w:type="column"/>
      </w:r>
      <w:r w:rsidR="00B14B2F" w:rsidRPr="002A2F29">
        <w:rPr>
          <w:rStyle w:val="Heading2Char"/>
        </w:rPr>
        <w:t>Working with other agencies</w:t>
      </w:r>
    </w:p>
    <w:p w:rsidR="00B14B2F" w:rsidRDefault="00B14B2F" w:rsidP="00FA1412">
      <w:pPr>
        <w:divId w:val="1439061288"/>
        <w:rPr>
          <w:lang w:val="en-GB"/>
        </w:rPr>
      </w:pPr>
      <w:r>
        <w:rPr>
          <w:lang w:val="en-GB"/>
        </w:rPr>
        <w:t>The Authority supports the Department of</w:t>
      </w:r>
      <w:r w:rsidR="00B56DDF">
        <w:rPr>
          <w:lang w:val="en-GB"/>
        </w:rPr>
        <w:t xml:space="preserve"> the</w:t>
      </w:r>
      <w:r>
        <w:rPr>
          <w:lang w:val="en-GB"/>
        </w:rPr>
        <w:t xml:space="preserve"> Environment and Energy in reducing Australia’s greenhouse gas emissions by providing independent </w:t>
      </w:r>
      <w:proofErr w:type="gramStart"/>
      <w:r>
        <w:rPr>
          <w:lang w:val="en-GB"/>
        </w:rPr>
        <w:t>climate change mitigation advice</w:t>
      </w:r>
      <w:proofErr w:type="gramEnd"/>
      <w:r>
        <w:rPr>
          <w:lang w:val="en-GB"/>
        </w:rPr>
        <w:t xml:space="preserve"> to the Government, including in relation to the energy sector (Linked program, Outcome 1, Portfolio Budget Statement, p198). </w:t>
      </w:r>
    </w:p>
    <w:p w:rsidR="00B14B2F" w:rsidRDefault="000F029E" w:rsidP="00FA1412">
      <w:pPr>
        <w:divId w:val="1439061288"/>
        <w:rPr>
          <w:lang w:val="en-GB"/>
        </w:rPr>
      </w:pPr>
      <w:r>
        <w:rPr>
          <w:lang w:val="en-GB"/>
        </w:rPr>
        <w:t xml:space="preserve">The Authority </w:t>
      </w:r>
      <w:r w:rsidR="00B14B2F">
        <w:rPr>
          <w:lang w:val="en-GB"/>
        </w:rPr>
        <w:t>maintains its independence while drawing on the expertise of other agencies in the conduct of its reviews and research projects.</w:t>
      </w:r>
    </w:p>
    <w:p w:rsidR="00B14B2F" w:rsidRDefault="00B14B2F" w:rsidP="00FA1412">
      <w:pPr>
        <w:divId w:val="1439061288"/>
        <w:rPr>
          <w:lang w:val="en-GB"/>
        </w:rPr>
      </w:pPr>
      <w:r>
        <w:rPr>
          <w:lang w:val="en-GB"/>
        </w:rPr>
        <w:t xml:space="preserve">In 2017-18, the Authority and particularly its secretariat </w:t>
      </w:r>
      <w:r w:rsidR="00046285">
        <w:rPr>
          <w:lang w:val="en-GB"/>
        </w:rPr>
        <w:t xml:space="preserve">is </w:t>
      </w:r>
      <w:r>
        <w:rPr>
          <w:lang w:val="en-GB"/>
        </w:rPr>
        <w:t>work</w:t>
      </w:r>
      <w:r w:rsidR="00046285">
        <w:rPr>
          <w:lang w:val="en-GB"/>
        </w:rPr>
        <w:t>ing</w:t>
      </w:r>
      <w:r>
        <w:rPr>
          <w:lang w:val="en-GB"/>
        </w:rPr>
        <w:t xml:space="preserve"> with the Departments of</w:t>
      </w:r>
      <w:r w:rsidR="00B56DDF">
        <w:rPr>
          <w:lang w:val="en-GB"/>
        </w:rPr>
        <w:t xml:space="preserve"> the</w:t>
      </w:r>
      <w:r>
        <w:rPr>
          <w:lang w:val="en-GB"/>
        </w:rPr>
        <w:t xml:space="preserve"> </w:t>
      </w:r>
      <w:r w:rsidR="000F029E">
        <w:rPr>
          <w:lang w:val="en-GB"/>
        </w:rPr>
        <w:t xml:space="preserve">Environment and Energy, </w:t>
      </w:r>
      <w:r>
        <w:rPr>
          <w:lang w:val="en-GB"/>
        </w:rPr>
        <w:t>Agriculture and Water, P</w:t>
      </w:r>
      <w:r w:rsidR="00307203">
        <w:rPr>
          <w:lang w:val="en-GB"/>
        </w:rPr>
        <w:t>rime Minister and Cabinet, the Australian Renewable Energy Agency</w:t>
      </w:r>
      <w:r>
        <w:rPr>
          <w:lang w:val="en-GB"/>
        </w:rPr>
        <w:t xml:space="preserve"> and the C</w:t>
      </w:r>
      <w:r w:rsidR="00046285">
        <w:rPr>
          <w:lang w:val="en-GB"/>
        </w:rPr>
        <w:t xml:space="preserve">lean </w:t>
      </w:r>
      <w:r>
        <w:rPr>
          <w:lang w:val="en-GB"/>
        </w:rPr>
        <w:t>E</w:t>
      </w:r>
      <w:r w:rsidR="00046285">
        <w:rPr>
          <w:lang w:val="en-GB"/>
        </w:rPr>
        <w:t xml:space="preserve">nergy </w:t>
      </w:r>
      <w:r>
        <w:rPr>
          <w:lang w:val="en-GB"/>
        </w:rPr>
        <w:t>F</w:t>
      </w:r>
      <w:r w:rsidR="00046285">
        <w:rPr>
          <w:lang w:val="en-GB"/>
        </w:rPr>
        <w:t xml:space="preserve">inance </w:t>
      </w:r>
      <w:r>
        <w:rPr>
          <w:lang w:val="en-GB"/>
        </w:rPr>
        <w:t>C</w:t>
      </w:r>
      <w:r w:rsidR="00046285">
        <w:rPr>
          <w:lang w:val="en-GB"/>
        </w:rPr>
        <w:t>orporation</w:t>
      </w:r>
      <w:r>
        <w:rPr>
          <w:lang w:val="en-GB"/>
        </w:rPr>
        <w:t>, all of which deliver programs or policy related to the Authority’s work program.</w:t>
      </w:r>
    </w:p>
    <w:p w:rsidR="00B80CEC" w:rsidRDefault="00B14B2F" w:rsidP="00FA1412">
      <w:pPr>
        <w:divId w:val="1439061288"/>
        <w:rPr>
          <w:lang w:val="en-GB"/>
        </w:rPr>
      </w:pPr>
      <w:r>
        <w:rPr>
          <w:lang w:val="en-GB"/>
        </w:rPr>
        <w:t>The move to Canberra has allowed the Authority to engage more closely with Canberra based agencies particularly the Department of the Environment and Energy and the Clean Energy Regulator (CER).  The CER admini</w:t>
      </w:r>
      <w:r w:rsidR="001363EA">
        <w:rPr>
          <w:lang w:val="en-GB"/>
        </w:rPr>
        <w:t>sters the CFI Act and the NGER A</w:t>
      </w:r>
      <w:r>
        <w:rPr>
          <w:lang w:val="en-GB"/>
        </w:rPr>
        <w:t xml:space="preserve">ct, both of which are subject to reviews by the Authority in the next two reporting periods. Being </w:t>
      </w:r>
      <w:r w:rsidR="001363EA">
        <w:rPr>
          <w:lang w:val="en-GB"/>
        </w:rPr>
        <w:t xml:space="preserve">physically </w:t>
      </w:r>
      <w:r w:rsidR="00846327">
        <w:rPr>
          <w:lang w:val="en-GB"/>
        </w:rPr>
        <w:t>closer to the CER is</w:t>
      </w:r>
      <w:r>
        <w:rPr>
          <w:lang w:val="en-GB"/>
        </w:rPr>
        <w:t xml:space="preserve"> help</w:t>
      </w:r>
      <w:r w:rsidR="00846327">
        <w:rPr>
          <w:lang w:val="en-GB"/>
        </w:rPr>
        <w:t>ing the Authority</w:t>
      </w:r>
      <w:r>
        <w:rPr>
          <w:lang w:val="en-GB"/>
        </w:rPr>
        <w:t xml:space="preserve"> cond</w:t>
      </w:r>
      <w:r w:rsidR="000F029E">
        <w:rPr>
          <w:lang w:val="en-GB"/>
        </w:rPr>
        <w:t>uct its legislative review work.</w:t>
      </w:r>
    </w:p>
    <w:tbl>
      <w:tblPr>
        <w:tblStyle w:val="TableGrid"/>
        <w:tblpPr w:leftFromText="180" w:rightFromText="180" w:vertAnchor="text" w:horzAnchor="margin" w:tblpY="1026"/>
        <w:tblOverlap w:val="never"/>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Factors within the Climate Change Authority Control"/>
        <w:tblDescription w:val="This is a table outlining the factors that the CCA has greater, partial or lower influence over."/>
      </w:tblPr>
      <w:tblGrid>
        <w:gridCol w:w="3182"/>
        <w:gridCol w:w="3182"/>
        <w:gridCol w:w="3184"/>
      </w:tblGrid>
      <w:tr w:rsidR="00FC59E9" w:rsidTr="00FC59E9">
        <w:trPr>
          <w:divId w:val="1439061288"/>
          <w:trHeight w:val="227"/>
        </w:trPr>
        <w:tc>
          <w:tcPr>
            <w:tcW w:w="3182" w:type="dxa"/>
            <w:shd w:val="clear" w:color="auto" w:fill="0C9FCD"/>
          </w:tcPr>
          <w:p w:rsidR="00FC59E9" w:rsidRPr="008B0CC0" w:rsidRDefault="00FC59E9" w:rsidP="00FC59E9">
            <w:pPr>
              <w:pStyle w:val="NormalWeb"/>
              <w:spacing w:before="0" w:beforeAutospacing="0" w:after="0" w:afterAutospacing="0" w:line="240" w:lineRule="auto"/>
              <w:rPr>
                <w:rFonts w:ascii="Arial" w:hAnsi="Arial" w:cs="Arial"/>
                <w:b/>
                <w:color w:val="FFFFFF" w:themeColor="background1"/>
                <w:sz w:val="16"/>
                <w:szCs w:val="16"/>
                <w:lang w:val="en-GB"/>
              </w:rPr>
            </w:pPr>
            <w:r w:rsidRPr="008B0CC0">
              <w:rPr>
                <w:rFonts w:ascii="Arial" w:hAnsi="Arial" w:cs="Arial"/>
                <w:b/>
                <w:color w:val="FFFFFF" w:themeColor="background1"/>
                <w:sz w:val="16"/>
                <w:szCs w:val="16"/>
                <w:lang w:val="en-GB"/>
              </w:rPr>
              <w:t>FACTORS – GREATER INFLUENCE</w:t>
            </w:r>
          </w:p>
        </w:tc>
        <w:tc>
          <w:tcPr>
            <w:tcW w:w="3182" w:type="dxa"/>
            <w:shd w:val="clear" w:color="auto" w:fill="0C9FCD"/>
          </w:tcPr>
          <w:p w:rsidR="00FC59E9" w:rsidRPr="008B0CC0" w:rsidRDefault="00FC59E9" w:rsidP="00FC59E9">
            <w:pPr>
              <w:pStyle w:val="NormalWeb"/>
              <w:spacing w:before="0" w:beforeAutospacing="0" w:after="0" w:afterAutospacing="0" w:line="240" w:lineRule="auto"/>
              <w:rPr>
                <w:rFonts w:ascii="Arial" w:hAnsi="Arial" w:cs="Arial"/>
                <w:b/>
                <w:color w:val="FFFFFF" w:themeColor="background1"/>
                <w:sz w:val="16"/>
                <w:szCs w:val="16"/>
                <w:lang w:val="en-GB"/>
              </w:rPr>
            </w:pPr>
            <w:r w:rsidRPr="008B0CC0">
              <w:rPr>
                <w:rFonts w:ascii="Arial" w:hAnsi="Arial" w:cs="Arial"/>
                <w:b/>
                <w:color w:val="FFFFFF" w:themeColor="background1"/>
                <w:sz w:val="16"/>
                <w:szCs w:val="16"/>
                <w:lang w:val="en-GB"/>
              </w:rPr>
              <w:t>FACTORS - PARTIAL INFLUENCE</w:t>
            </w:r>
          </w:p>
        </w:tc>
        <w:tc>
          <w:tcPr>
            <w:tcW w:w="3184" w:type="dxa"/>
            <w:shd w:val="clear" w:color="auto" w:fill="0C9FCD"/>
          </w:tcPr>
          <w:p w:rsidR="00FC59E9" w:rsidRPr="008B0CC0" w:rsidRDefault="00FC59E9" w:rsidP="00FC59E9">
            <w:pPr>
              <w:pStyle w:val="NormalWeb"/>
              <w:spacing w:before="0" w:beforeAutospacing="0" w:after="0" w:afterAutospacing="0" w:line="240" w:lineRule="auto"/>
              <w:rPr>
                <w:rFonts w:ascii="Arial" w:hAnsi="Arial" w:cs="Arial"/>
                <w:b/>
                <w:color w:val="FFFFFF" w:themeColor="background1"/>
                <w:sz w:val="16"/>
                <w:szCs w:val="16"/>
                <w:lang w:val="en-GB"/>
              </w:rPr>
            </w:pPr>
            <w:r>
              <w:rPr>
                <w:rFonts w:ascii="Arial" w:hAnsi="Arial" w:cs="Arial"/>
                <w:b/>
                <w:color w:val="FFFFFF" w:themeColor="background1"/>
                <w:sz w:val="16"/>
                <w:szCs w:val="16"/>
                <w:lang w:val="en-GB"/>
              </w:rPr>
              <w:t>FACTORS - LITTLE</w:t>
            </w:r>
            <w:r w:rsidRPr="008B0CC0">
              <w:rPr>
                <w:rFonts w:ascii="Arial" w:hAnsi="Arial" w:cs="Arial"/>
                <w:b/>
                <w:color w:val="FFFFFF" w:themeColor="background1"/>
                <w:sz w:val="16"/>
                <w:szCs w:val="16"/>
                <w:lang w:val="en-GB"/>
              </w:rPr>
              <w:t xml:space="preserve"> INFLUENCE</w:t>
            </w:r>
          </w:p>
        </w:tc>
      </w:tr>
      <w:tr w:rsidR="00FC59E9" w:rsidTr="00FC59E9">
        <w:trPr>
          <w:divId w:val="1439061288"/>
          <w:trHeight w:val="3175"/>
        </w:trPr>
        <w:tc>
          <w:tcPr>
            <w:tcW w:w="3182" w:type="dxa"/>
          </w:tcPr>
          <w:p w:rsidR="00FC59E9" w:rsidRPr="008B0CC0" w:rsidRDefault="00FC59E9" w:rsidP="00FC59E9">
            <w:pPr>
              <w:pStyle w:val="Tabletext"/>
              <w:spacing w:line="180" w:lineRule="exact"/>
              <w:ind w:left="714" w:hanging="357"/>
            </w:pPr>
            <w:r w:rsidRPr="008B0CC0">
              <w:t>Providing the Authority members with sound advice on which to make decisions</w:t>
            </w:r>
          </w:p>
          <w:p w:rsidR="00FC59E9" w:rsidRPr="008B0CC0" w:rsidRDefault="00FC59E9" w:rsidP="00FC59E9">
            <w:pPr>
              <w:pStyle w:val="Tabletext"/>
              <w:spacing w:line="180" w:lineRule="exact"/>
              <w:ind w:left="714" w:hanging="357"/>
            </w:pPr>
            <w:r w:rsidRPr="008B0CC0">
              <w:t>Preparing research reports that are clear</w:t>
            </w:r>
            <w:r w:rsidR="00D12D15">
              <w:t>, evidence based and well-</w:t>
            </w:r>
            <w:r w:rsidR="00846327">
              <w:t>constructed</w:t>
            </w:r>
          </w:p>
          <w:p w:rsidR="00FC59E9" w:rsidRPr="008B0CC0" w:rsidRDefault="00FC59E9" w:rsidP="00FC59E9">
            <w:pPr>
              <w:pStyle w:val="Tabletext"/>
              <w:spacing w:line="180" w:lineRule="exact"/>
              <w:ind w:left="714" w:hanging="357"/>
            </w:pPr>
            <w:r w:rsidRPr="008B0CC0">
              <w:t>Conduct of research</w:t>
            </w:r>
          </w:p>
          <w:p w:rsidR="00FC59E9" w:rsidRPr="008B0CC0" w:rsidRDefault="00FC59E9" w:rsidP="00FC59E9">
            <w:pPr>
              <w:pStyle w:val="Tabletext"/>
              <w:spacing w:line="180" w:lineRule="exact"/>
              <w:ind w:left="714" w:hanging="357"/>
            </w:pPr>
            <w:r w:rsidRPr="008B0CC0">
              <w:t>Meeting deadlines for legislative reviews</w:t>
            </w:r>
          </w:p>
          <w:p w:rsidR="00FC59E9" w:rsidRPr="008B0CC0" w:rsidRDefault="00FC59E9" w:rsidP="00FC59E9">
            <w:pPr>
              <w:pStyle w:val="Tabletext"/>
              <w:spacing w:line="180" w:lineRule="exact"/>
              <w:ind w:left="714" w:hanging="357"/>
            </w:pPr>
            <w:r w:rsidRPr="008B0CC0">
              <w:t>Consulting effectively with stakeholders</w:t>
            </w:r>
          </w:p>
          <w:p w:rsidR="00FC59E9" w:rsidRPr="008B0CC0" w:rsidRDefault="00781582" w:rsidP="00FC59E9">
            <w:pPr>
              <w:pStyle w:val="Tabletext"/>
              <w:spacing w:line="180" w:lineRule="exact"/>
              <w:ind w:left="714" w:hanging="357"/>
            </w:pPr>
            <w:r>
              <w:t xml:space="preserve">Working </w:t>
            </w:r>
            <w:r w:rsidR="00FC59E9" w:rsidRPr="008B0CC0">
              <w:t>with other Commonwealth agencies</w:t>
            </w:r>
          </w:p>
          <w:p w:rsidR="00FC59E9" w:rsidRPr="008B0CC0" w:rsidRDefault="00FC59E9" w:rsidP="00FC59E9">
            <w:pPr>
              <w:pStyle w:val="Tabletext"/>
              <w:spacing w:line="180" w:lineRule="exact"/>
              <w:ind w:left="714" w:hanging="357"/>
            </w:pPr>
            <w:r w:rsidRPr="008B0CC0">
              <w:t>Recruiting and managing staff</w:t>
            </w:r>
          </w:p>
          <w:p w:rsidR="00FC59E9" w:rsidRDefault="00FC59E9" w:rsidP="00FC59E9">
            <w:pPr>
              <w:pStyle w:val="Tabletext"/>
              <w:spacing w:line="180" w:lineRule="exact"/>
              <w:ind w:left="714" w:hanging="357"/>
            </w:pPr>
            <w:r>
              <w:t>Effective governance including a</w:t>
            </w:r>
            <w:r w:rsidRPr="008B0CC0">
              <w:t>udit</w:t>
            </w:r>
          </w:p>
          <w:p w:rsidR="00D12D15" w:rsidRPr="008B0CC0" w:rsidRDefault="00D12D15" w:rsidP="00D12D15">
            <w:pPr>
              <w:pStyle w:val="Tabletext"/>
              <w:spacing w:line="180" w:lineRule="exact"/>
              <w:ind w:left="714" w:hanging="357"/>
            </w:pPr>
            <w:r>
              <w:t>Effective measures to address</w:t>
            </w:r>
            <w:r w:rsidRPr="008B0CC0">
              <w:t xml:space="preserve"> risk and fraud</w:t>
            </w:r>
          </w:p>
          <w:p w:rsidR="00FC59E9" w:rsidRPr="008B0CC0" w:rsidRDefault="00FC59E9" w:rsidP="00FC59E9">
            <w:pPr>
              <w:pStyle w:val="Tabletext"/>
              <w:spacing w:line="180" w:lineRule="exact"/>
              <w:ind w:left="714" w:hanging="357"/>
            </w:pPr>
            <w:r w:rsidRPr="008B0CC0">
              <w:t>Authority business operations including shared services arrangements</w:t>
            </w:r>
          </w:p>
        </w:tc>
        <w:tc>
          <w:tcPr>
            <w:tcW w:w="3182" w:type="dxa"/>
          </w:tcPr>
          <w:p w:rsidR="00FC59E9" w:rsidRPr="008B0CC0" w:rsidRDefault="00FC59E9" w:rsidP="00FC59E9">
            <w:pPr>
              <w:pStyle w:val="Tabletext"/>
              <w:spacing w:line="180" w:lineRule="exact"/>
              <w:ind w:left="714" w:hanging="357"/>
            </w:pPr>
            <w:r w:rsidRPr="008B0CC0">
              <w:t>Budget allocations</w:t>
            </w:r>
          </w:p>
          <w:p w:rsidR="00FC59E9" w:rsidRPr="008B0CC0" w:rsidRDefault="00FC59E9" w:rsidP="00FC59E9">
            <w:pPr>
              <w:pStyle w:val="Tabletext"/>
              <w:spacing w:line="180" w:lineRule="exact"/>
              <w:ind w:left="714" w:hanging="357"/>
            </w:pPr>
            <w:r w:rsidRPr="008B0CC0">
              <w:t>Influence of reviews and research on governments and other stakeholders</w:t>
            </w:r>
          </w:p>
        </w:tc>
        <w:tc>
          <w:tcPr>
            <w:tcW w:w="3184" w:type="dxa"/>
          </w:tcPr>
          <w:p w:rsidR="00FC59E9" w:rsidRPr="008B0CC0" w:rsidRDefault="00FC59E9" w:rsidP="00FC59E9">
            <w:pPr>
              <w:pStyle w:val="Tabletext"/>
              <w:spacing w:line="180" w:lineRule="exact"/>
              <w:ind w:left="714" w:hanging="357"/>
            </w:pPr>
            <w:r w:rsidRPr="008B0CC0">
              <w:t>Requests from Minis</w:t>
            </w:r>
            <w:r>
              <w:t>ter or Parliament to undertake Special R</w:t>
            </w:r>
            <w:r w:rsidRPr="008B0CC0">
              <w:t>eview reports</w:t>
            </w:r>
          </w:p>
          <w:p w:rsidR="00FC59E9" w:rsidRPr="008B0CC0" w:rsidRDefault="00FC59E9" w:rsidP="00FC59E9">
            <w:pPr>
              <w:pStyle w:val="Tabletext"/>
              <w:spacing w:line="180" w:lineRule="exact"/>
              <w:ind w:left="714" w:hanging="357"/>
            </w:pPr>
            <w:r w:rsidRPr="008B0CC0">
              <w:t>Appointments of members to the Authority</w:t>
            </w:r>
          </w:p>
          <w:p w:rsidR="00FC59E9" w:rsidRPr="008B0CC0" w:rsidRDefault="00FC59E9" w:rsidP="00FC59E9">
            <w:pPr>
              <w:pStyle w:val="Tabletext"/>
              <w:spacing w:line="180" w:lineRule="exact"/>
              <w:ind w:left="714" w:hanging="357"/>
            </w:pPr>
            <w:r w:rsidRPr="008B0CC0">
              <w:t>Timing of winding up the Authority</w:t>
            </w:r>
          </w:p>
        </w:tc>
      </w:tr>
    </w:tbl>
    <w:p w:rsidR="004E48E9" w:rsidRDefault="004E48E9" w:rsidP="00893E00">
      <w:pPr>
        <w:divId w:val="1439061288"/>
        <w:rPr>
          <w:lang w:val="en-GB"/>
        </w:rPr>
      </w:pPr>
      <w:r>
        <w:rPr>
          <w:lang w:val="en-GB"/>
        </w:rPr>
        <w:br w:type="page"/>
      </w:r>
    </w:p>
    <w:p w:rsidR="008C61C3" w:rsidRDefault="007E6CF5">
      <w:pPr>
        <w:pStyle w:val="Heading1"/>
        <w:divId w:val="1439061288"/>
        <w:rPr>
          <w:rFonts w:eastAsia="Times New Roman"/>
          <w:lang w:val="en-GB"/>
        </w:rPr>
      </w:pPr>
      <w:bookmarkStart w:id="8" w:name="_Toc490741723"/>
      <w:r>
        <w:rPr>
          <w:rFonts w:eastAsia="Times New Roman"/>
          <w:lang w:val="en-GB"/>
        </w:rPr>
        <w:t>Performance</w:t>
      </w:r>
      <w:bookmarkEnd w:id="8"/>
    </w:p>
    <w:p w:rsidR="008C61C3" w:rsidRDefault="007E6CF5">
      <w:pPr>
        <w:pStyle w:val="Heading2"/>
        <w:divId w:val="1439061288"/>
        <w:rPr>
          <w:rFonts w:eastAsia="Times New Roman"/>
          <w:lang w:val="en-GB"/>
        </w:rPr>
      </w:pPr>
      <w:bookmarkStart w:id="9" w:name="_Toc490741724"/>
      <w:r>
        <w:rPr>
          <w:rFonts w:eastAsia="Times New Roman"/>
          <w:lang w:val="en-GB"/>
        </w:rPr>
        <w:t>Outcomes and performance information</w:t>
      </w:r>
      <w:bookmarkEnd w:id="9"/>
      <w:r>
        <w:rPr>
          <w:rFonts w:eastAsia="Times New Roman"/>
          <w:lang w:val="en-GB"/>
        </w:rPr>
        <w:t xml:space="preserve"> </w:t>
      </w:r>
    </w:p>
    <w:p w:rsidR="008C61C3" w:rsidRDefault="007E6CF5">
      <w:pPr>
        <w:pStyle w:val="Heading3"/>
        <w:divId w:val="1439061288"/>
        <w:rPr>
          <w:rFonts w:eastAsia="Times New Roman"/>
          <w:lang w:val="en-GB"/>
        </w:rPr>
      </w:pPr>
      <w:r>
        <w:rPr>
          <w:rFonts w:eastAsia="Times New Roman"/>
          <w:lang w:val="en-GB"/>
        </w:rPr>
        <w:t>Outcome description</w:t>
      </w:r>
    </w:p>
    <w:p w:rsidR="008C61C3" w:rsidRDefault="007E6CF5" w:rsidP="004E48E9">
      <w:pPr>
        <w:pStyle w:val="Introtextforchapter"/>
        <w:divId w:val="1439061288"/>
      </w:pPr>
      <w:r>
        <w:t>The Authority’s outcome is to:</w:t>
      </w:r>
    </w:p>
    <w:p w:rsidR="009A3FA5" w:rsidRPr="00C65472" w:rsidRDefault="009A3FA5" w:rsidP="00C65472">
      <w:pPr>
        <w:pStyle w:val="Introtextforchapter"/>
        <w:divId w:val="1439061288"/>
        <w:rPr>
          <w:rStyle w:val="Emphasis"/>
        </w:rPr>
      </w:pPr>
      <w:r>
        <w:rPr>
          <w:rStyle w:val="Emphasis"/>
        </w:rPr>
        <w:t xml:space="preserve">Provide expert advice to the Australian Government on </w:t>
      </w:r>
      <w:proofErr w:type="gramStart"/>
      <w:r>
        <w:rPr>
          <w:rStyle w:val="Emphasis"/>
        </w:rPr>
        <w:t>climate change mitigation initiatives</w:t>
      </w:r>
      <w:proofErr w:type="gramEnd"/>
      <w:r>
        <w:rPr>
          <w:rStyle w:val="Emphasis"/>
        </w:rPr>
        <w:t xml:space="preserve">, including through conducting regular and specifically commissioned reviews and through undertaking climate change research. </w:t>
      </w:r>
    </w:p>
    <w:p w:rsidR="00351DBC" w:rsidRPr="00BF7759" w:rsidRDefault="00CF65FC" w:rsidP="00BF7759">
      <w:pPr>
        <w:pStyle w:val="Introtextforchapter"/>
        <w:spacing w:line="220" w:lineRule="exact"/>
        <w:divId w:val="1439061288"/>
        <w:rPr>
          <w:sz w:val="18"/>
          <w:szCs w:val="18"/>
        </w:rPr>
      </w:pPr>
      <w:r w:rsidRPr="00CF65FC">
        <w:rPr>
          <w:i/>
          <w:iCs/>
          <w:noProof/>
          <w:lang w:val="en-AU" w:eastAsia="en-AU"/>
        </w:rPr>
        <w:drawing>
          <wp:anchor distT="0" distB="0" distL="114300" distR="114300" simplePos="0" relativeHeight="251674624" behindDoc="1" locked="0" layoutInCell="1" allowOverlap="1" wp14:anchorId="10EC21BF" wp14:editId="7822C36F">
            <wp:simplePos x="0" y="0"/>
            <wp:positionH relativeFrom="column">
              <wp:posOffset>-1614170</wp:posOffset>
            </wp:positionH>
            <wp:positionV relativeFrom="paragraph">
              <wp:posOffset>1438275</wp:posOffset>
            </wp:positionV>
            <wp:extent cx="4888230" cy="3096895"/>
            <wp:effectExtent l="19367" t="18733" r="26988" b="26987"/>
            <wp:wrapTight wrapText="bothSides">
              <wp:wrapPolygon edited="0">
                <wp:start x="-83" y="21735"/>
                <wp:lineTo x="21635" y="21735"/>
                <wp:lineTo x="21635" y="-55"/>
                <wp:lineTo x="-83" y="-55"/>
                <wp:lineTo x="-83" y="21735"/>
              </wp:wrapPolygon>
            </wp:wrapTight>
            <wp:docPr id="10" name="Picture 9" descr="This is a picture of a road" title="Picture of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rotWithShape="1">
                    <a:blip r:embed="rId24" cstate="print">
                      <a:extLst>
                        <a:ext uri="{28A0092B-C50C-407E-A947-70E740481C1C}">
                          <a14:useLocalDpi xmlns:a14="http://schemas.microsoft.com/office/drawing/2010/main" val="0"/>
                        </a:ext>
                      </a:extLst>
                    </a:blip>
                    <a:srcRect b="15498"/>
                    <a:stretch/>
                  </pic:blipFill>
                  <pic:spPr bwMode="auto">
                    <a:xfrm rot="5400000">
                      <a:off x="0" y="0"/>
                      <a:ext cx="4888230" cy="309689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8E9">
        <w:rPr>
          <w:rStyle w:val="Emphasis"/>
        </w:rPr>
        <w:br w:type="column"/>
      </w:r>
      <w:r w:rsidR="00307203" w:rsidRPr="00BF7759">
        <w:rPr>
          <w:rStyle w:val="Strong"/>
          <w:sz w:val="18"/>
          <w:szCs w:val="24"/>
        </w:rPr>
        <w:t>Activity</w:t>
      </w:r>
      <w:r w:rsidR="00307203" w:rsidRPr="00BF7759">
        <w:rPr>
          <w:rStyle w:val="Strong"/>
          <w:sz w:val="18"/>
          <w:szCs w:val="18"/>
        </w:rPr>
        <w:t xml:space="preserve"> 1</w:t>
      </w:r>
      <w:r w:rsidR="00351DBC" w:rsidRPr="00BF7759">
        <w:rPr>
          <w:rStyle w:val="Strong"/>
          <w:sz w:val="18"/>
          <w:szCs w:val="18"/>
        </w:rPr>
        <w:t xml:space="preserve"> Complete the second review of the </w:t>
      </w:r>
      <w:r w:rsidR="00351DBC" w:rsidRPr="00BF7759">
        <w:rPr>
          <w:rStyle w:val="Strong"/>
          <w:i/>
          <w:sz w:val="18"/>
          <w:szCs w:val="18"/>
        </w:rPr>
        <w:t>Carbon Credits (Carbon Farming Initiative) Act 2011</w:t>
      </w:r>
      <w:r w:rsidR="00351DBC" w:rsidRPr="00BF7759">
        <w:rPr>
          <w:rStyle w:val="Strong"/>
          <w:sz w:val="18"/>
          <w:szCs w:val="18"/>
        </w:rPr>
        <w:t xml:space="preserve"> by 31 December 2017. </w:t>
      </w:r>
    </w:p>
    <w:p w:rsidR="00351DBC" w:rsidRPr="00D972BA" w:rsidRDefault="00351DBC" w:rsidP="00FA1412">
      <w:pPr>
        <w:pStyle w:val="ListBullet"/>
        <w:divId w:val="1439061288"/>
      </w:pPr>
      <w:r>
        <w:t>The Carbon Farming Initiative legislation underpins the Emissions Reduction Fund</w:t>
      </w:r>
      <w:r w:rsidR="00307203">
        <w:t xml:space="preserve"> (ERF)</w:t>
      </w:r>
      <w:r>
        <w:t xml:space="preserve">, which is a key element of the Government’s emissions reduction policy. The ERF purchases </w:t>
      </w:r>
      <w:r w:rsidRPr="00D972BA">
        <w:t xml:space="preserve">emissions offsets </w:t>
      </w:r>
      <w:r>
        <w:t xml:space="preserve">through auctions </w:t>
      </w:r>
      <w:r w:rsidRPr="00D972BA">
        <w:t>for activities that reduce</w:t>
      </w:r>
      <w:r w:rsidR="004A7A38">
        <w:t xml:space="preserve"> or store</w:t>
      </w:r>
      <w:r w:rsidRPr="00D972BA">
        <w:t xml:space="preserve"> greenhouse gas emissions. </w:t>
      </w:r>
    </w:p>
    <w:p w:rsidR="00351DBC" w:rsidRDefault="00351DBC" w:rsidP="00FA1412">
      <w:pPr>
        <w:pStyle w:val="ListBullet"/>
        <w:divId w:val="1439061288"/>
      </w:pPr>
      <w:r>
        <w:t xml:space="preserve">The Authority released its first review of the CFI on 22 December 2014. </w:t>
      </w:r>
      <w:r w:rsidR="000F029E">
        <w:t xml:space="preserve">The </w:t>
      </w:r>
      <w:r>
        <w:t xml:space="preserve">Authority will complete its second review of the </w:t>
      </w:r>
      <w:r w:rsidRPr="00A73F2B">
        <w:rPr>
          <w:i/>
        </w:rPr>
        <w:t>Carbon Credits (Carbon Farming Initiative) Act 2011</w:t>
      </w:r>
      <w:r>
        <w:t xml:space="preserve"> by 31 December 2017. </w:t>
      </w:r>
    </w:p>
    <w:p w:rsidR="00046285" w:rsidRDefault="00046285" w:rsidP="00C65472">
      <w:pPr>
        <w:pStyle w:val="NormalWeb"/>
        <w:divId w:val="1439061288"/>
        <w:rPr>
          <w:rStyle w:val="Strong"/>
          <w:lang w:val="en-GB"/>
        </w:rPr>
      </w:pPr>
      <w:r>
        <w:rPr>
          <w:rStyle w:val="Strong"/>
          <w:lang w:val="en-GB"/>
        </w:rPr>
        <w:t>Activity 2:  Self -generated research: Land based emissions reduction policies</w:t>
      </w:r>
    </w:p>
    <w:p w:rsidR="00D77EE2" w:rsidRPr="00D77EE2" w:rsidRDefault="00D77EE2" w:rsidP="00FA1412">
      <w:pPr>
        <w:pStyle w:val="ListBullet"/>
        <w:divId w:val="1439061288"/>
      </w:pPr>
      <w:r>
        <w:t xml:space="preserve">The Authority’s legislation allows </w:t>
      </w:r>
      <w:proofErr w:type="gramStart"/>
      <w:r>
        <w:t>for the</w:t>
      </w:r>
      <w:proofErr w:type="gramEnd"/>
      <w:r>
        <w:t xml:space="preserve"> Authority to pursue its own research on climate change matters.</w:t>
      </w:r>
    </w:p>
    <w:p w:rsidR="00046285" w:rsidRDefault="000D1113" w:rsidP="00FA1412">
      <w:pPr>
        <w:pStyle w:val="ListBullet"/>
        <w:divId w:val="1439061288"/>
      </w:pPr>
      <w:r>
        <w:rPr>
          <w:lang w:val="en-GB"/>
        </w:rPr>
        <w:t>The Special R</w:t>
      </w:r>
      <w:r w:rsidR="00046285" w:rsidRPr="00C65472">
        <w:rPr>
          <w:lang w:val="en-GB"/>
        </w:rPr>
        <w:t>eview final report recommended further work on emissions reduction policies on the land that deliver</w:t>
      </w:r>
      <w:r w:rsidR="00046285">
        <w:t xml:space="preserve"> broader environmental outcomes and improved on</w:t>
      </w:r>
      <w:r w:rsidR="00DA5712">
        <w:t>-</w:t>
      </w:r>
      <w:r w:rsidR="00046285">
        <w:t xml:space="preserve">farm profitability. </w:t>
      </w:r>
      <w:proofErr w:type="gramStart"/>
      <w:r w:rsidR="00046285">
        <w:t xml:space="preserve">The Authority will complete a research report: </w:t>
      </w:r>
      <w:r w:rsidR="00046285" w:rsidRPr="001363EA">
        <w:rPr>
          <w:i/>
        </w:rPr>
        <w:t>Action on the Land</w:t>
      </w:r>
      <w:r w:rsidR="00D77EE2">
        <w:rPr>
          <w:i/>
        </w:rPr>
        <w:t>: reducing emissions, conserving natural capital a</w:t>
      </w:r>
      <w:r w:rsidR="00804707">
        <w:rPr>
          <w:i/>
        </w:rPr>
        <w:t>nd improving farm profitability</w:t>
      </w:r>
      <w:r w:rsidR="00046285">
        <w:t xml:space="preserve"> in early 2018</w:t>
      </w:r>
      <w:r w:rsidR="000F28CD">
        <w:t>.</w:t>
      </w:r>
      <w:proofErr w:type="gramEnd"/>
    </w:p>
    <w:p w:rsidR="000F28CD" w:rsidRPr="00C65472" w:rsidRDefault="000F28CD" w:rsidP="00FA1412">
      <w:pPr>
        <w:pStyle w:val="ListBullet"/>
        <w:divId w:val="1439061288"/>
        <w:rPr>
          <w:rStyle w:val="Strong"/>
          <w:b w:val="0"/>
          <w:bCs w:val="0"/>
        </w:rPr>
      </w:pPr>
      <w:r>
        <w:t xml:space="preserve">The Authority may decide to undertake other pieces of self-generated research during the life of this </w:t>
      </w:r>
      <w:r w:rsidR="001363EA">
        <w:t xml:space="preserve">corporate </w:t>
      </w:r>
      <w:r>
        <w:t>plan.</w:t>
      </w:r>
    </w:p>
    <w:p w:rsidR="00351DBC" w:rsidRDefault="00351DBC" w:rsidP="00351DBC">
      <w:pPr>
        <w:pStyle w:val="NormalWeb"/>
        <w:divId w:val="1439061288"/>
        <w:rPr>
          <w:lang w:val="en-GB"/>
        </w:rPr>
      </w:pPr>
      <w:r>
        <w:rPr>
          <w:rStyle w:val="Strong"/>
          <w:lang w:val="en-GB"/>
        </w:rPr>
        <w:t xml:space="preserve">Activity 3: Commence work on the </w:t>
      </w:r>
      <w:r w:rsidRPr="00010255">
        <w:rPr>
          <w:rStyle w:val="Strong"/>
          <w:i/>
        </w:rPr>
        <w:t>National Greenhouse and Energy Reporting Act</w:t>
      </w:r>
      <w:r w:rsidR="00010255" w:rsidRPr="00010255">
        <w:rPr>
          <w:rStyle w:val="Strong"/>
          <w:i/>
        </w:rPr>
        <w:t xml:space="preserve"> 2007</w:t>
      </w:r>
      <w:r w:rsidRPr="00A73F2B">
        <w:rPr>
          <w:rStyle w:val="Strong"/>
        </w:rPr>
        <w:t xml:space="preserve"> </w:t>
      </w:r>
      <w:r w:rsidR="000F28CD">
        <w:rPr>
          <w:rStyle w:val="Strong"/>
          <w:iCs/>
        </w:rPr>
        <w:t>review</w:t>
      </w:r>
    </w:p>
    <w:p w:rsidR="00351DBC" w:rsidRPr="00FA1412" w:rsidRDefault="00351DBC" w:rsidP="00FA1412">
      <w:pPr>
        <w:pStyle w:val="ListBullet"/>
        <w:divId w:val="1439061288"/>
      </w:pPr>
      <w:r w:rsidRPr="00B56DDF">
        <w:rPr>
          <w:i/>
        </w:rPr>
        <w:t>The National Greenhouse and Energy Reporting Act</w:t>
      </w:r>
      <w:r w:rsidR="004A7A38" w:rsidRPr="00B56DDF">
        <w:rPr>
          <w:i/>
        </w:rPr>
        <w:t xml:space="preserve"> 2007</w:t>
      </w:r>
      <w:r w:rsidR="004A7A38" w:rsidRPr="00FA1412">
        <w:t xml:space="preserve"> (NGER Act)</w:t>
      </w:r>
      <w:r w:rsidRPr="00FA1412">
        <w:t xml:space="preserve"> established a single national reporting framework for greenhouse gas emissions and </w:t>
      </w:r>
      <w:r w:rsidR="000F029E" w:rsidRPr="00FA1412">
        <w:t>companies’</w:t>
      </w:r>
      <w:r w:rsidRPr="00FA1412">
        <w:t xml:space="preserve"> energy consumption </w:t>
      </w:r>
      <w:r w:rsidR="000F029E" w:rsidRPr="00FA1412">
        <w:t xml:space="preserve">and </w:t>
      </w:r>
      <w:r w:rsidRPr="00FA1412">
        <w:t>production. The</w:t>
      </w:r>
      <w:r w:rsidR="004A7A38" w:rsidRPr="00FA1412">
        <w:t xml:space="preserve"> NGER</w:t>
      </w:r>
      <w:r w:rsidRPr="00FA1412">
        <w:t xml:space="preserve"> Act also underpins the ERF safeguard mechanism, which sets </w:t>
      </w:r>
      <w:r w:rsidR="00D711BE">
        <w:t>limits on the emissions of some</w:t>
      </w:r>
      <w:r w:rsidRPr="00FA1412">
        <w:t xml:space="preserve"> businesses.</w:t>
      </w:r>
    </w:p>
    <w:p w:rsidR="00351DBC" w:rsidRPr="00FA1412" w:rsidRDefault="00351DBC" w:rsidP="00FA1412">
      <w:pPr>
        <w:pStyle w:val="ListBullet"/>
        <w:divId w:val="1439061288"/>
      </w:pPr>
      <w:r w:rsidRPr="00FA1412">
        <w:t>The Authority will commence planning and preliminary work on the</w:t>
      </w:r>
      <w:r w:rsidR="004A7A38" w:rsidRPr="00FA1412">
        <w:t xml:space="preserve"> review of the</w:t>
      </w:r>
      <w:r w:rsidRPr="00FA1412">
        <w:t xml:space="preserve"> NGER </w:t>
      </w:r>
      <w:r w:rsidR="004A7A38" w:rsidRPr="00FA1412">
        <w:t>Act</w:t>
      </w:r>
      <w:r w:rsidR="00394952" w:rsidRPr="00FA1412">
        <w:t xml:space="preserve"> </w:t>
      </w:r>
      <w:r w:rsidRPr="00FA1412">
        <w:t xml:space="preserve">and safeguard mechanism in </w:t>
      </w:r>
      <w:r w:rsidR="000F28CD" w:rsidRPr="00FA1412">
        <w:t xml:space="preserve">late </w:t>
      </w:r>
      <w:r w:rsidRPr="00FA1412">
        <w:t>2017-18. The review is due for completion by 31 December 2018.</w:t>
      </w:r>
    </w:p>
    <w:p w:rsidR="00351DBC" w:rsidRDefault="00351DBC" w:rsidP="00C65472">
      <w:pPr>
        <w:pStyle w:val="ListBullet"/>
        <w:numPr>
          <w:ilvl w:val="0"/>
          <w:numId w:val="0"/>
        </w:numPr>
        <w:spacing w:after="0" w:line="240" w:lineRule="auto"/>
        <w:ind w:left="709"/>
        <w:contextualSpacing/>
        <w:divId w:val="1439061288"/>
        <w:rPr>
          <w:lang w:val="en-GB"/>
        </w:rPr>
      </w:pPr>
    </w:p>
    <w:p w:rsidR="00351DBC" w:rsidRPr="00C65472" w:rsidRDefault="00351DBC" w:rsidP="00351DBC">
      <w:pPr>
        <w:pStyle w:val="ListBullet"/>
        <w:numPr>
          <w:ilvl w:val="0"/>
          <w:numId w:val="0"/>
        </w:numPr>
        <w:divId w:val="1439061288"/>
        <w:rPr>
          <w:rStyle w:val="Strong"/>
          <w:rFonts w:eastAsiaTheme="minorEastAsia"/>
          <w:color w:val="auto"/>
          <w:lang w:val="en-US" w:eastAsia="en-US"/>
        </w:rPr>
      </w:pPr>
      <w:r w:rsidRPr="00C65472">
        <w:rPr>
          <w:rStyle w:val="Strong"/>
          <w:rFonts w:eastAsiaTheme="minorEastAsia"/>
          <w:color w:val="auto"/>
          <w:lang w:val="en-GB" w:eastAsia="en-US"/>
        </w:rPr>
        <w:t xml:space="preserve">Activity 4: Other reviews </w:t>
      </w:r>
      <w:r w:rsidRPr="00C65472">
        <w:rPr>
          <w:rStyle w:val="Strong"/>
          <w:rFonts w:eastAsiaTheme="minorEastAsia"/>
          <w:color w:val="auto"/>
          <w:lang w:val="en-US" w:eastAsia="en-US"/>
        </w:rPr>
        <w:t>requested by the Government or Parliament</w:t>
      </w:r>
    </w:p>
    <w:p w:rsidR="00351DBC" w:rsidRPr="00FA1412" w:rsidRDefault="00351DBC" w:rsidP="00FA1412">
      <w:pPr>
        <w:pStyle w:val="ListBullet"/>
        <w:divId w:val="1439061288"/>
      </w:pPr>
      <w:r w:rsidRPr="00FA1412">
        <w:t xml:space="preserve">In 2016-17, the Government requested the Authority undertake a joint research project with the Australian Energy Market Commission on the electricity sector.  </w:t>
      </w:r>
    </w:p>
    <w:p w:rsidR="00351DBC" w:rsidRPr="00FA1412" w:rsidRDefault="00351DBC" w:rsidP="00FA1412">
      <w:pPr>
        <w:pStyle w:val="ListBullet"/>
        <w:divId w:val="1439061288"/>
      </w:pPr>
      <w:r w:rsidRPr="00FA1412">
        <w:t xml:space="preserve">In 2017-18 and for the remaining three work periods, the Authority </w:t>
      </w:r>
      <w:proofErr w:type="gramStart"/>
      <w:r w:rsidRPr="00FA1412">
        <w:t xml:space="preserve">may </w:t>
      </w:r>
      <w:r w:rsidR="000F28CD" w:rsidRPr="00FA1412">
        <w:t>be asked</w:t>
      </w:r>
      <w:proofErr w:type="gramEnd"/>
      <w:r w:rsidR="000F28CD" w:rsidRPr="00FA1412">
        <w:t xml:space="preserve"> to perform </w:t>
      </w:r>
      <w:r w:rsidR="001363EA" w:rsidRPr="00FA1412">
        <w:t xml:space="preserve">other </w:t>
      </w:r>
      <w:r w:rsidR="004E0EAE">
        <w:t>Special R</w:t>
      </w:r>
      <w:r w:rsidR="000F28CD" w:rsidRPr="00FA1412">
        <w:t xml:space="preserve">eviews </w:t>
      </w:r>
      <w:r w:rsidRPr="00FA1412">
        <w:t>by the Government.</w:t>
      </w:r>
    </w:p>
    <w:p w:rsidR="008C61C3" w:rsidRDefault="004E48E9">
      <w:pPr>
        <w:pStyle w:val="Heading3"/>
        <w:divId w:val="1439061288"/>
        <w:rPr>
          <w:rFonts w:eastAsia="Times New Roman"/>
          <w:lang w:val="en-GB"/>
        </w:rPr>
      </w:pPr>
      <w:r>
        <w:rPr>
          <w:rFonts w:eastAsia="Times New Roman"/>
          <w:lang w:val="en-GB"/>
        </w:rPr>
        <w:br w:type="column"/>
      </w:r>
      <w:r w:rsidR="007E6CF5">
        <w:rPr>
          <w:rFonts w:eastAsia="Times New Roman"/>
          <w:lang w:val="en-GB"/>
        </w:rPr>
        <w:t>Outcome strategy</w:t>
      </w:r>
    </w:p>
    <w:p w:rsidR="008C61C3" w:rsidRDefault="007E6CF5" w:rsidP="00893E00">
      <w:pPr>
        <w:divId w:val="1439061288"/>
        <w:rPr>
          <w:lang w:val="en-GB"/>
        </w:rPr>
      </w:pPr>
      <w:r>
        <w:rPr>
          <w:lang w:val="en-GB"/>
        </w:rPr>
        <w:t>The Authority will deliver influential, independent and expert advice by:</w:t>
      </w:r>
    </w:p>
    <w:p w:rsidR="008C61C3" w:rsidRPr="00BD4DB4" w:rsidRDefault="007E6CF5" w:rsidP="00BD4DB4">
      <w:pPr>
        <w:pStyle w:val="ListBullet"/>
        <w:divId w:val="1439061288"/>
      </w:pPr>
      <w:r w:rsidRPr="00BD4DB4">
        <w:t>engaging stakeholders to gather information and debate policy options</w:t>
      </w:r>
    </w:p>
    <w:p w:rsidR="008C61C3" w:rsidRPr="00BD4DB4" w:rsidRDefault="007E6CF5" w:rsidP="00BD4DB4">
      <w:pPr>
        <w:pStyle w:val="ListBullet"/>
        <w:divId w:val="1439061288"/>
      </w:pPr>
      <w:r w:rsidRPr="00BD4DB4">
        <w:t>undertaking extensive and rigorous research and analysis</w:t>
      </w:r>
    </w:p>
    <w:p w:rsidR="008C61C3" w:rsidRPr="00BD4DB4" w:rsidRDefault="007E6CF5" w:rsidP="00BD4DB4">
      <w:pPr>
        <w:pStyle w:val="ListBullet"/>
        <w:divId w:val="1439061288"/>
      </w:pPr>
      <w:r w:rsidRPr="00BD4DB4">
        <w:t>presenting insightful and practical reports</w:t>
      </w:r>
    </w:p>
    <w:p w:rsidR="008C61C3" w:rsidRPr="00BD4DB4" w:rsidRDefault="007E6CF5" w:rsidP="00BD4DB4">
      <w:pPr>
        <w:pStyle w:val="ListBullet"/>
        <w:divId w:val="1439061288"/>
      </w:pPr>
      <w:proofErr w:type="gramStart"/>
      <w:r w:rsidRPr="00BD4DB4">
        <w:t>operating</w:t>
      </w:r>
      <w:proofErr w:type="gramEnd"/>
      <w:r w:rsidRPr="00BD4DB4">
        <w:t xml:space="preserve"> within a strong governance and accountability framework.</w:t>
      </w:r>
    </w:p>
    <w:p w:rsidR="008C61C3" w:rsidRDefault="007E6CF5" w:rsidP="00893E00">
      <w:pPr>
        <w:divId w:val="1439061288"/>
        <w:rPr>
          <w:lang w:val="en-GB"/>
        </w:rPr>
      </w:pPr>
      <w:r>
        <w:rPr>
          <w:lang w:val="en-GB"/>
        </w:rPr>
        <w:t xml:space="preserve">In undertaking its reviews, the Authority must </w:t>
      </w:r>
      <w:proofErr w:type="gramStart"/>
      <w:r>
        <w:rPr>
          <w:lang w:val="en-GB"/>
        </w:rPr>
        <w:t>take the following principles into account</w:t>
      </w:r>
      <w:proofErr w:type="gramEnd"/>
      <w:r>
        <w:rPr>
          <w:lang w:val="en-GB"/>
        </w:rPr>
        <w:t xml:space="preserve">: </w:t>
      </w:r>
    </w:p>
    <w:p w:rsidR="008C61C3" w:rsidRPr="00BD4DB4" w:rsidRDefault="007E6CF5" w:rsidP="00BD4DB4">
      <w:pPr>
        <w:pStyle w:val="ListBullet"/>
        <w:divId w:val="1439061288"/>
      </w:pPr>
      <w:r w:rsidRPr="00BD4DB4">
        <w:t>economic efficiency</w:t>
      </w:r>
    </w:p>
    <w:p w:rsidR="008C61C3" w:rsidRPr="00BD4DB4" w:rsidRDefault="007E6CF5" w:rsidP="00BD4DB4">
      <w:pPr>
        <w:pStyle w:val="ListBullet"/>
        <w:divId w:val="1439061288"/>
      </w:pPr>
      <w:r w:rsidRPr="00BD4DB4">
        <w:t>environmental effectiveness</w:t>
      </w:r>
    </w:p>
    <w:p w:rsidR="008C61C3" w:rsidRPr="00BD4DB4" w:rsidRDefault="007E6CF5" w:rsidP="00BD4DB4">
      <w:pPr>
        <w:pStyle w:val="ListBullet"/>
        <w:divId w:val="1439061288"/>
      </w:pPr>
      <w:r w:rsidRPr="00BD4DB4">
        <w:t>equity</w:t>
      </w:r>
    </w:p>
    <w:p w:rsidR="008C61C3" w:rsidRPr="00BD4DB4" w:rsidRDefault="007E6CF5" w:rsidP="00BD4DB4">
      <w:pPr>
        <w:pStyle w:val="ListBullet"/>
        <w:divId w:val="1439061288"/>
      </w:pPr>
      <w:r w:rsidRPr="00BD4DB4">
        <w:t>the public interest</w:t>
      </w:r>
    </w:p>
    <w:p w:rsidR="008C61C3" w:rsidRPr="00BD4DB4" w:rsidRDefault="007E6CF5" w:rsidP="00BD4DB4">
      <w:pPr>
        <w:pStyle w:val="ListBullet"/>
        <w:divId w:val="1439061288"/>
      </w:pPr>
      <w:r w:rsidRPr="00BD4DB4">
        <w:t>the impact on households, business, workers and communities</w:t>
      </w:r>
    </w:p>
    <w:p w:rsidR="008C61C3" w:rsidRPr="00BD4DB4" w:rsidRDefault="004A7A38" w:rsidP="00BD4DB4">
      <w:pPr>
        <w:pStyle w:val="ListBullet"/>
        <w:divId w:val="1439061288"/>
      </w:pPr>
      <w:r w:rsidRPr="00BD4DB4">
        <w:t>support</w:t>
      </w:r>
      <w:r w:rsidR="007E6CF5" w:rsidRPr="00BD4DB4">
        <w:t xml:space="preserve"> the development of an effective global response to climate change</w:t>
      </w:r>
    </w:p>
    <w:p w:rsidR="008C61C3" w:rsidRPr="00BD4DB4" w:rsidRDefault="007E6CF5" w:rsidP="00BD4DB4">
      <w:pPr>
        <w:pStyle w:val="ListBullet"/>
        <w:divId w:val="1439061288"/>
      </w:pPr>
      <w:proofErr w:type="gramStart"/>
      <w:r w:rsidRPr="00BD4DB4">
        <w:t>Australian foreign policy and trade objectives.</w:t>
      </w:r>
      <w:proofErr w:type="gramEnd"/>
    </w:p>
    <w:p w:rsidR="008C61C3" w:rsidRDefault="007E6CF5" w:rsidP="00C5634E">
      <w:pPr>
        <w:divId w:val="1439061288"/>
        <w:rPr>
          <w:lang w:val="en-GB"/>
        </w:rPr>
      </w:pPr>
      <w:r>
        <w:rPr>
          <w:lang w:val="en-GB"/>
        </w:rPr>
        <w:t xml:space="preserve">The Authority must also </w:t>
      </w:r>
      <w:r w:rsidR="000F28CD">
        <w:rPr>
          <w:lang w:val="en-GB"/>
        </w:rPr>
        <w:t xml:space="preserve">consult publicly </w:t>
      </w:r>
      <w:r>
        <w:rPr>
          <w:lang w:val="en-GB"/>
        </w:rPr>
        <w:t>when conducting its reviews and publish its reports on its website.</w:t>
      </w:r>
    </w:p>
    <w:p w:rsidR="008C61C3" w:rsidRDefault="00663129">
      <w:pPr>
        <w:pStyle w:val="Heading3"/>
        <w:divId w:val="1439061288"/>
        <w:rPr>
          <w:rFonts w:eastAsia="Times New Roman"/>
          <w:lang w:val="en-GB"/>
        </w:rPr>
      </w:pPr>
      <w:r w:rsidRPr="00663129">
        <w:rPr>
          <w:rFonts w:eastAsia="Times New Roman"/>
          <w:noProof/>
          <w:lang w:val="en-AU" w:eastAsia="en-AU"/>
        </w:rPr>
        <w:drawing>
          <wp:anchor distT="0" distB="0" distL="114300" distR="114300" simplePos="0" relativeHeight="251673600" behindDoc="1" locked="0" layoutInCell="1" allowOverlap="1" wp14:anchorId="08EC4835" wp14:editId="68B083CA">
            <wp:simplePos x="0" y="0"/>
            <wp:positionH relativeFrom="column">
              <wp:posOffset>-720090</wp:posOffset>
            </wp:positionH>
            <wp:positionV relativeFrom="paragraph">
              <wp:posOffset>907770</wp:posOffset>
            </wp:positionV>
            <wp:extent cx="7931785" cy="3476625"/>
            <wp:effectExtent l="19050" t="19050" r="12065" b="28575"/>
            <wp:wrapTight wrapText="bothSides">
              <wp:wrapPolygon edited="0">
                <wp:start x="-52" y="-118"/>
                <wp:lineTo x="-52" y="21659"/>
                <wp:lineTo x="21581" y="21659"/>
                <wp:lineTo x="21581" y="-118"/>
                <wp:lineTo x="-52" y="-118"/>
              </wp:wrapPolygon>
            </wp:wrapTight>
            <wp:docPr id="7" name="Picture 6" descr="This is a picture of powerlines in front of sunset." title="Sunset and powe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25" cstate="print">
                      <a:extLst>
                        <a:ext uri="{28A0092B-C50C-407E-A947-70E740481C1C}">
                          <a14:useLocalDpi xmlns:a14="http://schemas.microsoft.com/office/drawing/2010/main" val="0"/>
                        </a:ext>
                      </a:extLst>
                    </a:blip>
                    <a:srcRect t="30361" b="3890"/>
                    <a:stretch/>
                  </pic:blipFill>
                  <pic:spPr bwMode="auto">
                    <a:xfrm>
                      <a:off x="0" y="0"/>
                      <a:ext cx="7931785" cy="347662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8E9">
        <w:rPr>
          <w:rFonts w:eastAsia="Times New Roman"/>
          <w:lang w:val="en-GB"/>
        </w:rPr>
        <w:br w:type="column"/>
      </w:r>
      <w:r w:rsidR="007E6CF5">
        <w:rPr>
          <w:rFonts w:eastAsia="Times New Roman"/>
          <w:lang w:val="en-GB"/>
        </w:rPr>
        <w:t>Delivery strategies</w:t>
      </w:r>
    </w:p>
    <w:p w:rsidR="008C61C3" w:rsidRDefault="007E6CF5" w:rsidP="00C5634E">
      <w:pPr>
        <w:divId w:val="1439061288"/>
        <w:rPr>
          <w:lang w:val="en-GB"/>
        </w:rPr>
      </w:pPr>
      <w:r>
        <w:rPr>
          <w:lang w:val="en-GB"/>
        </w:rPr>
        <w:t xml:space="preserve">The Authority will deliver on its legislative obligations by preparing </w:t>
      </w:r>
      <w:r w:rsidR="00394952">
        <w:rPr>
          <w:lang w:val="en-GB"/>
        </w:rPr>
        <w:t xml:space="preserve">timely, </w:t>
      </w:r>
      <w:r>
        <w:rPr>
          <w:lang w:val="en-GB"/>
        </w:rPr>
        <w:t>high-quality reviews by:</w:t>
      </w:r>
    </w:p>
    <w:p w:rsidR="008C61C3" w:rsidRPr="00D26F63" w:rsidRDefault="007E6CF5" w:rsidP="001568B0">
      <w:pPr>
        <w:pStyle w:val="ListBullet"/>
        <w:divId w:val="1439061288"/>
      </w:pPr>
      <w:r>
        <w:t>undertaking thorough policy development and analysis, including</w:t>
      </w:r>
      <w:r w:rsidR="001568B0">
        <w:t xml:space="preserve"> </w:t>
      </w:r>
      <w:r w:rsidRPr="00D26F63">
        <w:t>desktop research and analysis into relevant issues</w:t>
      </w:r>
    </w:p>
    <w:p w:rsidR="008C61C3" w:rsidRDefault="007E6CF5" w:rsidP="00BD4DB4">
      <w:pPr>
        <w:pStyle w:val="ListBullet"/>
        <w:divId w:val="1439061288"/>
      </w:pPr>
      <w:r>
        <w:t>in-depth analysis into relevant sectors and contemporary research</w:t>
      </w:r>
    </w:p>
    <w:p w:rsidR="008C61C3" w:rsidRDefault="007E6CF5" w:rsidP="00BD4DB4">
      <w:pPr>
        <w:pStyle w:val="ListBullet"/>
        <w:divId w:val="1439061288"/>
      </w:pPr>
      <w:r>
        <w:t>commissioning other analytical work (for example, economic modelling) where required</w:t>
      </w:r>
    </w:p>
    <w:p w:rsidR="008C61C3" w:rsidRDefault="007E6CF5" w:rsidP="00BD4DB4">
      <w:pPr>
        <w:pStyle w:val="ListBullet"/>
        <w:divId w:val="1439061288"/>
      </w:pPr>
      <w:r>
        <w:t>conducting meaningful and transparent consultation with experts and stakeholders, including business, industry, environment and other community groups</w:t>
      </w:r>
    </w:p>
    <w:p w:rsidR="008C61C3" w:rsidRDefault="007E6CF5" w:rsidP="00BD4DB4">
      <w:pPr>
        <w:pStyle w:val="ListBullet"/>
        <w:divId w:val="1439061288"/>
      </w:pPr>
      <w:proofErr w:type="gramStart"/>
      <w:r>
        <w:t>monitoring</w:t>
      </w:r>
      <w:proofErr w:type="gramEnd"/>
      <w:r>
        <w:t xml:space="preserve"> developments in climate change policy by reviewing publicly available resources and building networks with expert, local and international organisations.</w:t>
      </w:r>
    </w:p>
    <w:p w:rsidR="008C61C3" w:rsidRDefault="007E6CF5" w:rsidP="00C5634E">
      <w:pPr>
        <w:divId w:val="1439061288"/>
        <w:rPr>
          <w:lang w:val="en-GB"/>
        </w:rPr>
      </w:pPr>
      <w:r>
        <w:rPr>
          <w:lang w:val="en-GB"/>
        </w:rPr>
        <w:t>The secretariat will facilitate the Authority’s decision-making by:</w:t>
      </w:r>
    </w:p>
    <w:p w:rsidR="008C61C3" w:rsidRDefault="007E6CF5" w:rsidP="00D26F63">
      <w:pPr>
        <w:pStyle w:val="ListBullet"/>
        <w:divId w:val="1439061288"/>
      </w:pPr>
      <w:r>
        <w:t>arranging regular meetings of the Authority</w:t>
      </w:r>
    </w:p>
    <w:p w:rsidR="008C61C3" w:rsidRDefault="007E6CF5" w:rsidP="00F447B2">
      <w:pPr>
        <w:pStyle w:val="ListBullet"/>
        <w:divId w:val="1439061288"/>
      </w:pPr>
      <w:proofErr w:type="gramStart"/>
      <w:r>
        <w:t>providing</w:t>
      </w:r>
      <w:proofErr w:type="gramEnd"/>
      <w:r>
        <w:t xml:space="preserve"> briefing</w:t>
      </w:r>
      <w:r w:rsidR="00351DBC">
        <w:t>, reports</w:t>
      </w:r>
      <w:r>
        <w:t xml:space="preserve"> and other supporting documentation that are fit-for-purpose and of a high quality.</w:t>
      </w:r>
    </w:p>
    <w:p w:rsidR="00BD1FBB" w:rsidRDefault="00BD1FBB" w:rsidP="00BD4DB4">
      <w:pPr>
        <w:rPr>
          <w:rFonts w:eastAsia="Times New Roman"/>
          <w:lang w:val="en-GB"/>
        </w:rPr>
      </w:pPr>
      <w:r>
        <w:rPr>
          <w:rFonts w:eastAsia="Times New Roman"/>
          <w:lang w:val="en-GB"/>
        </w:rPr>
        <w:t xml:space="preserve">Indicators of performance </w:t>
      </w:r>
      <w:proofErr w:type="gramStart"/>
      <w:r>
        <w:rPr>
          <w:rFonts w:eastAsia="Times New Roman"/>
          <w:lang w:val="en-GB"/>
        </w:rPr>
        <w:t>include:</w:t>
      </w:r>
      <w:proofErr w:type="gramEnd"/>
      <w:r>
        <w:rPr>
          <w:rFonts w:eastAsia="Times New Roman"/>
          <w:lang w:val="en-GB"/>
        </w:rPr>
        <w:t xml:space="preserve"> the Authority’s research and review reports being </w:t>
      </w:r>
      <w:r w:rsidR="004A7A38">
        <w:rPr>
          <w:rFonts w:eastAsia="Times New Roman"/>
          <w:lang w:val="en-GB"/>
        </w:rPr>
        <w:t xml:space="preserve">viewed </w:t>
      </w:r>
      <w:r w:rsidR="001568B0">
        <w:rPr>
          <w:rFonts w:eastAsia="Times New Roman"/>
          <w:lang w:val="en-GB"/>
        </w:rPr>
        <w:t>by stakeholders as high quality and</w:t>
      </w:r>
      <w:r w:rsidR="004A7A38">
        <w:rPr>
          <w:rFonts w:eastAsia="Times New Roman"/>
          <w:lang w:val="en-GB"/>
        </w:rPr>
        <w:t xml:space="preserve"> </w:t>
      </w:r>
      <w:r>
        <w:rPr>
          <w:rFonts w:eastAsia="Times New Roman"/>
          <w:lang w:val="en-GB"/>
        </w:rPr>
        <w:t xml:space="preserve">referenced in public policy forums, meeting timelines set by the Authority members or in legislation and the use of open and transparent processes.  The Authority relies mainly on qualitative indicators given the nature of its work. </w:t>
      </w:r>
    </w:p>
    <w:p w:rsidR="00F67D49" w:rsidRDefault="00F67D49">
      <w:pPr>
        <w:rPr>
          <w:rFonts w:eastAsia="Times New Roman"/>
          <w:b/>
          <w:bCs/>
          <w:sz w:val="36"/>
          <w:szCs w:val="36"/>
          <w:lang w:val="en-GB"/>
        </w:rPr>
      </w:pPr>
      <w:r>
        <w:rPr>
          <w:rFonts w:eastAsia="Times New Roman"/>
          <w:lang w:val="en-GB"/>
        </w:rPr>
        <w:br w:type="page"/>
      </w:r>
    </w:p>
    <w:p w:rsidR="00F67D49" w:rsidRDefault="00F67D49">
      <w:pPr>
        <w:pStyle w:val="Heading2"/>
        <w:divId w:val="1439061288"/>
        <w:rPr>
          <w:rFonts w:eastAsia="Times New Roman"/>
          <w:lang w:val="en-GB"/>
        </w:rPr>
        <w:sectPr w:rsidR="00F67D49" w:rsidSect="00C65472">
          <w:pgSz w:w="11906" w:h="16838" w:code="9"/>
          <w:pgMar w:top="1374" w:right="1134" w:bottom="1440" w:left="1134" w:header="709" w:footer="709" w:gutter="0"/>
          <w:pgNumType w:start="4"/>
          <w:cols w:num="2" w:space="567"/>
          <w:titlePg/>
          <w:docGrid w:linePitch="360"/>
        </w:sectPr>
      </w:pPr>
    </w:p>
    <w:p w:rsidR="008C61C3" w:rsidRDefault="007E6CF5" w:rsidP="004E6D67">
      <w:pPr>
        <w:pStyle w:val="Heading2"/>
        <w:spacing w:before="0" w:beforeAutospacing="0"/>
        <w:divId w:val="1439061288"/>
        <w:rPr>
          <w:rFonts w:eastAsia="Times New Roman"/>
          <w:lang w:val="en-GB"/>
        </w:rPr>
      </w:pPr>
      <w:bookmarkStart w:id="10" w:name="_Toc490741725"/>
      <w:r>
        <w:rPr>
          <w:rFonts w:eastAsia="Times New Roman"/>
          <w:lang w:val="en-GB"/>
        </w:rPr>
        <w:t>Performance measurement and assessment</w:t>
      </w:r>
      <w:bookmarkEnd w:id="10"/>
    </w:p>
    <w:p w:rsidR="008C61C3" w:rsidRDefault="007E6CF5" w:rsidP="004E6D67">
      <w:pPr>
        <w:pStyle w:val="Heading3"/>
        <w:pBdr>
          <w:top w:val="dotted" w:sz="8" w:space="1" w:color="0C9FCD" w:themeColor="accent1"/>
        </w:pBdr>
        <w:spacing w:before="0" w:beforeAutospacing="0"/>
        <w:divId w:val="1439061288"/>
        <w:rPr>
          <w:rFonts w:eastAsia="Times New Roman"/>
          <w:lang w:val="en-GB"/>
        </w:rPr>
      </w:pPr>
      <w:r>
        <w:rPr>
          <w:rFonts w:eastAsia="Times New Roman"/>
          <w:lang w:val="en-GB"/>
        </w:rPr>
        <w:t xml:space="preserve">Table </w:t>
      </w:r>
      <w:r w:rsidR="008B0CC0">
        <w:rPr>
          <w:rFonts w:eastAsia="Times New Roman"/>
          <w:lang w:val="en-GB"/>
        </w:rPr>
        <w:t>2</w:t>
      </w:r>
      <w:r>
        <w:rPr>
          <w:rFonts w:eastAsia="Times New Roman"/>
          <w:lang w:val="en-GB"/>
        </w:rPr>
        <w:t>: Performance information</w:t>
      </w:r>
    </w:p>
    <w:tbl>
      <w:tblPr>
        <w:tblStyle w:val="TableGrid"/>
        <w:tblW w:w="15321" w:type="dxa"/>
        <w:tblBorders>
          <w:top w:val="none" w:sz="0" w:space="0" w:color="auto"/>
          <w:left w:val="none" w:sz="0" w:space="0" w:color="auto"/>
          <w:bottom w:val="none" w:sz="0" w:space="0" w:color="auto"/>
          <w:right w:val="none" w:sz="0" w:space="0" w:color="auto"/>
          <w:insideH w:val="dotted" w:sz="4" w:space="0" w:color="0C9FCD" w:themeColor="accent1"/>
          <w:insideV w:val="none" w:sz="0" w:space="0" w:color="auto"/>
        </w:tblBorders>
        <w:tblLook w:val="04A0" w:firstRow="1" w:lastRow="0" w:firstColumn="1" w:lastColumn="0" w:noHBand="0" w:noVBand="1"/>
        <w:tblCaption w:val="Table 2 Performance information"/>
        <w:tblDescription w:val="This is a table of performance information"/>
      </w:tblPr>
      <w:tblGrid>
        <w:gridCol w:w="821"/>
        <w:gridCol w:w="3231"/>
        <w:gridCol w:w="4662"/>
        <w:gridCol w:w="3489"/>
        <w:gridCol w:w="3118"/>
      </w:tblGrid>
      <w:tr w:rsidR="0040245F" w:rsidTr="00BF1A0E">
        <w:trPr>
          <w:divId w:val="1439061288"/>
          <w:cantSplit/>
          <w:trHeight w:val="227"/>
        </w:trPr>
        <w:tc>
          <w:tcPr>
            <w:tcW w:w="821" w:type="dxa"/>
            <w:shd w:val="clear" w:color="auto" w:fill="0C9FCD" w:themeFill="accent1"/>
            <w:vAlign w:val="center"/>
          </w:tcPr>
          <w:p w:rsidR="00685262" w:rsidRDefault="00685262" w:rsidP="008019B2">
            <w:pPr>
              <w:pStyle w:val="TableHeading"/>
              <w:rPr>
                <w:lang w:val="en-GB"/>
              </w:rPr>
            </w:pPr>
            <w:r w:rsidRPr="00F6540C">
              <w:t>YEAR</w:t>
            </w:r>
          </w:p>
        </w:tc>
        <w:tc>
          <w:tcPr>
            <w:tcW w:w="0" w:type="auto"/>
            <w:shd w:val="clear" w:color="auto" w:fill="0C9FCD" w:themeFill="accent1"/>
            <w:vAlign w:val="center"/>
          </w:tcPr>
          <w:p w:rsidR="00685262" w:rsidRDefault="00685262" w:rsidP="008019B2">
            <w:pPr>
              <w:pStyle w:val="TableHeading"/>
              <w:rPr>
                <w:lang w:val="en-GB"/>
              </w:rPr>
            </w:pPr>
            <w:r w:rsidRPr="00F6540C">
              <w:t>ACTIVITY</w:t>
            </w:r>
          </w:p>
        </w:tc>
        <w:tc>
          <w:tcPr>
            <w:tcW w:w="0" w:type="auto"/>
            <w:shd w:val="clear" w:color="auto" w:fill="0C9FCD" w:themeFill="accent1"/>
            <w:vAlign w:val="center"/>
          </w:tcPr>
          <w:p w:rsidR="00685262" w:rsidRDefault="00685262" w:rsidP="008019B2">
            <w:pPr>
              <w:pStyle w:val="TableHeading"/>
              <w:rPr>
                <w:lang w:val="en-GB"/>
              </w:rPr>
            </w:pPr>
            <w:r w:rsidRPr="00F6540C">
              <w:t>KEY PERFORMANCE INDICATORS</w:t>
            </w:r>
          </w:p>
        </w:tc>
        <w:tc>
          <w:tcPr>
            <w:tcW w:w="0" w:type="auto"/>
            <w:shd w:val="clear" w:color="auto" w:fill="0C9FCD" w:themeFill="accent1"/>
            <w:vAlign w:val="center"/>
          </w:tcPr>
          <w:p w:rsidR="00685262" w:rsidRDefault="00685262" w:rsidP="008019B2">
            <w:pPr>
              <w:pStyle w:val="TableHeading"/>
              <w:rPr>
                <w:lang w:val="en-GB"/>
              </w:rPr>
            </w:pPr>
            <w:r w:rsidRPr="00F6540C">
              <w:t>TARGET</w:t>
            </w:r>
          </w:p>
        </w:tc>
        <w:tc>
          <w:tcPr>
            <w:tcW w:w="3118" w:type="dxa"/>
            <w:shd w:val="clear" w:color="auto" w:fill="0C9FCD" w:themeFill="accent1"/>
            <w:vAlign w:val="center"/>
          </w:tcPr>
          <w:p w:rsidR="00685262" w:rsidRDefault="00685262" w:rsidP="008019B2">
            <w:pPr>
              <w:pStyle w:val="TableHeading"/>
              <w:rPr>
                <w:lang w:val="en-GB"/>
              </w:rPr>
            </w:pPr>
            <w:r w:rsidRPr="00F6540C">
              <w:t>ASSESSMENT</w:t>
            </w:r>
          </w:p>
        </w:tc>
      </w:tr>
      <w:tr w:rsidR="0040245F" w:rsidTr="009C38FB">
        <w:trPr>
          <w:divId w:val="1439061288"/>
          <w:cantSplit/>
          <w:trHeight w:val="5272"/>
        </w:trPr>
        <w:tc>
          <w:tcPr>
            <w:tcW w:w="821" w:type="dxa"/>
          </w:tcPr>
          <w:p w:rsidR="00685262" w:rsidRPr="00AE7C53" w:rsidRDefault="006A26E4" w:rsidP="004E6D67">
            <w:pPr>
              <w:pStyle w:val="Heading3"/>
              <w:spacing w:before="0" w:beforeAutospacing="0"/>
              <w:rPr>
                <w:rFonts w:eastAsia="Times New Roman"/>
                <w:color w:val="414141" w:themeColor="text1"/>
                <w:sz w:val="16"/>
                <w:szCs w:val="16"/>
                <w:lang w:val="en-GB"/>
              </w:rPr>
            </w:pPr>
            <w:r w:rsidRPr="00AE7C53">
              <w:rPr>
                <w:rFonts w:eastAsia="Times New Roman"/>
                <w:color w:val="414141" w:themeColor="text1"/>
                <w:sz w:val="16"/>
                <w:szCs w:val="16"/>
                <w:lang w:val="en-GB"/>
              </w:rPr>
              <w:t>2017-18</w:t>
            </w:r>
          </w:p>
        </w:tc>
        <w:tc>
          <w:tcPr>
            <w:tcW w:w="0" w:type="auto"/>
          </w:tcPr>
          <w:p w:rsidR="0064788D" w:rsidRPr="0064788D" w:rsidRDefault="0064788D" w:rsidP="0008031D">
            <w:pPr>
              <w:pStyle w:val="Tabletext"/>
            </w:pPr>
            <w:r w:rsidRPr="0064788D">
              <w:t xml:space="preserve">Finalise CFI </w:t>
            </w:r>
            <w:r w:rsidR="00351DBC">
              <w:t xml:space="preserve">legislation </w:t>
            </w:r>
            <w:r w:rsidRPr="0064788D">
              <w:t>review</w:t>
            </w:r>
            <w:r w:rsidR="004C76C8">
              <w:t xml:space="preserve"> </w:t>
            </w:r>
          </w:p>
          <w:p w:rsidR="00685262" w:rsidRDefault="0064788D" w:rsidP="0008031D">
            <w:pPr>
              <w:pStyle w:val="Tabletext"/>
            </w:pPr>
            <w:r w:rsidRPr="0064788D">
              <w:t xml:space="preserve">Finalise research report </w:t>
            </w:r>
            <w:r w:rsidRPr="00D711BE">
              <w:rPr>
                <w:i/>
              </w:rPr>
              <w:t>Action on the land: reducing emissions, conserving natural capital and improving farm profitability</w:t>
            </w:r>
            <w:r w:rsidR="004C76C8">
              <w:t xml:space="preserve"> </w:t>
            </w:r>
          </w:p>
          <w:p w:rsidR="00367E7D" w:rsidRDefault="00367E7D" w:rsidP="008675F2">
            <w:pPr>
              <w:pStyle w:val="Tabletext"/>
            </w:pPr>
            <w:r w:rsidRPr="0064788D">
              <w:t>Commence work on NGER review</w:t>
            </w:r>
          </w:p>
        </w:tc>
        <w:tc>
          <w:tcPr>
            <w:tcW w:w="0" w:type="auto"/>
          </w:tcPr>
          <w:p w:rsidR="0008031D" w:rsidRPr="0008031D" w:rsidRDefault="0008031D" w:rsidP="0008031D">
            <w:pPr>
              <w:pStyle w:val="Tabletext"/>
            </w:pPr>
            <w:r w:rsidRPr="0008031D">
              <w:t>The CFI review report is of a high quality, well-received by stakeholders and used in public policy forums and discussions</w:t>
            </w:r>
          </w:p>
          <w:p w:rsidR="0008031D" w:rsidRDefault="0008031D" w:rsidP="0008031D">
            <w:pPr>
              <w:pStyle w:val="Tabletext"/>
            </w:pPr>
            <w:r w:rsidRPr="0008031D">
              <w:t xml:space="preserve">Public consultation processes on the CFI review are transparent, accessible and highly regarded by stakeholders </w:t>
            </w:r>
          </w:p>
          <w:p w:rsidR="00367E7D" w:rsidRPr="0008031D" w:rsidRDefault="00367E7D" w:rsidP="00367E7D">
            <w:pPr>
              <w:pStyle w:val="Tabletext"/>
            </w:pPr>
            <w:r w:rsidRPr="0008031D">
              <w:t>Public consultation</w:t>
            </w:r>
            <w:r w:rsidR="00D711BE">
              <w:t xml:space="preserve"> processes on</w:t>
            </w:r>
            <w:r w:rsidR="0040245F">
              <w:t xml:space="preserve"> the</w:t>
            </w:r>
            <w:r w:rsidR="00D711BE">
              <w:t xml:space="preserve"> </w:t>
            </w:r>
            <w:r w:rsidR="00D711BE" w:rsidRPr="00D711BE">
              <w:rPr>
                <w:i/>
              </w:rPr>
              <w:t>Action on the land: reducing emissions, conserving natural capital and improving farm profitability</w:t>
            </w:r>
            <w:r w:rsidRPr="0008031D">
              <w:t xml:space="preserve"> research report are transparent, accessible and highly regarded by stakeholders</w:t>
            </w:r>
          </w:p>
          <w:p w:rsidR="00367E7D" w:rsidRPr="0008031D" w:rsidRDefault="0040245F">
            <w:pPr>
              <w:pStyle w:val="Tabletext"/>
            </w:pPr>
            <w:r>
              <w:t>The r</w:t>
            </w:r>
            <w:r w:rsidR="00367E7D" w:rsidRPr="0008031D">
              <w:t>e</w:t>
            </w:r>
            <w:r w:rsidR="00D711BE">
              <w:t xml:space="preserve">search report </w:t>
            </w:r>
            <w:r w:rsidR="00D711BE" w:rsidRPr="00D711BE">
              <w:rPr>
                <w:i/>
              </w:rPr>
              <w:t>Action on the land: reducing emissions, conserving natural capital and improving farm profitability</w:t>
            </w:r>
            <w:r w:rsidR="00367E7D" w:rsidRPr="0008031D">
              <w:t xml:space="preserve"> is of a high quality, well-received by stakeholders, and used in public policy forums and discussions</w:t>
            </w:r>
          </w:p>
          <w:p w:rsidR="0008031D" w:rsidRPr="0008031D" w:rsidRDefault="0008031D" w:rsidP="0008031D">
            <w:pPr>
              <w:pStyle w:val="Tabletext"/>
            </w:pPr>
            <w:r w:rsidRPr="0008031D">
              <w:t>Scoping and methodology for the NGER review are planned and put in train; research work commences</w:t>
            </w:r>
          </w:p>
          <w:p w:rsidR="00351DBC" w:rsidRDefault="00351DBC" w:rsidP="0008031D">
            <w:pPr>
              <w:pStyle w:val="Tabletext"/>
            </w:pPr>
            <w:r>
              <w:t xml:space="preserve">The Authority </w:t>
            </w:r>
            <w:r w:rsidR="00FE4187">
              <w:t>secretariat’</w:t>
            </w:r>
            <w:r w:rsidR="005A5295">
              <w:t>s</w:t>
            </w:r>
            <w:r>
              <w:t xml:space="preserve"> work supports effective decision making by the Authority</w:t>
            </w:r>
          </w:p>
        </w:tc>
        <w:tc>
          <w:tcPr>
            <w:tcW w:w="0" w:type="auto"/>
          </w:tcPr>
          <w:p w:rsidR="0008031D" w:rsidRPr="0008031D" w:rsidRDefault="0008031D" w:rsidP="0008031D">
            <w:pPr>
              <w:pStyle w:val="Tabletext"/>
            </w:pPr>
            <w:r w:rsidRPr="0008031D">
              <w:t xml:space="preserve">The CFI </w:t>
            </w:r>
            <w:r w:rsidR="00351DBC">
              <w:t xml:space="preserve">legislative </w:t>
            </w:r>
            <w:r w:rsidRPr="0008031D">
              <w:t>review is completed by 31 December 2017</w:t>
            </w:r>
          </w:p>
          <w:p w:rsidR="00685262" w:rsidRDefault="0008031D" w:rsidP="0008031D">
            <w:pPr>
              <w:pStyle w:val="Tabletext"/>
            </w:pPr>
            <w:r w:rsidRPr="0008031D">
              <w:t>The res</w:t>
            </w:r>
            <w:r w:rsidR="0040245F">
              <w:t>earch report</w:t>
            </w:r>
            <w:r w:rsidR="00D711BE">
              <w:t xml:space="preserve"> </w:t>
            </w:r>
            <w:r w:rsidR="00D711BE" w:rsidRPr="00D711BE">
              <w:rPr>
                <w:i/>
              </w:rPr>
              <w:t>Action on the land: reducing emissions, conserving natural capital and improving farm profitability</w:t>
            </w:r>
            <w:r w:rsidR="0040245F">
              <w:t>, is completed</w:t>
            </w:r>
          </w:p>
          <w:p w:rsidR="00367E7D" w:rsidRDefault="00367E7D">
            <w:pPr>
              <w:pStyle w:val="Tabletext"/>
            </w:pPr>
            <w:r w:rsidRPr="0008031D">
              <w:t>Planning for NGER review c</w:t>
            </w:r>
            <w:r w:rsidR="0040245F">
              <w:t>ompleted</w:t>
            </w:r>
            <w:r w:rsidRPr="0008031D">
              <w:t>; researc</w:t>
            </w:r>
            <w:r w:rsidR="0040245F">
              <w:t>h commences</w:t>
            </w:r>
          </w:p>
          <w:p w:rsidR="00351DBC" w:rsidRDefault="00351DBC" w:rsidP="0008031D">
            <w:pPr>
              <w:pStyle w:val="Tabletext"/>
            </w:pPr>
            <w:r>
              <w:t>Authority members express satisfaction with secretariat’s work</w:t>
            </w:r>
          </w:p>
        </w:tc>
        <w:tc>
          <w:tcPr>
            <w:tcW w:w="3118" w:type="dxa"/>
          </w:tcPr>
          <w:p w:rsidR="0008031D" w:rsidRPr="0008031D" w:rsidRDefault="0008031D" w:rsidP="0008031D">
            <w:pPr>
              <w:pStyle w:val="Tabletext"/>
            </w:pPr>
            <w:r w:rsidRPr="0008031D">
              <w:t>Analysis of feedback from stakeholders in public</w:t>
            </w:r>
            <w:r w:rsidR="00233686">
              <w:t xml:space="preserve"> forums and submissions on CFI r</w:t>
            </w:r>
            <w:r w:rsidRPr="0008031D">
              <w:t>eview</w:t>
            </w:r>
          </w:p>
          <w:p w:rsidR="00685262" w:rsidRDefault="0008031D" w:rsidP="0008031D">
            <w:pPr>
              <w:pStyle w:val="Tabletext"/>
            </w:pPr>
            <w:r w:rsidRPr="0008031D">
              <w:t>Analysis of feedback from stakeholders in public forums and submissions on res</w:t>
            </w:r>
            <w:r w:rsidR="001568B0">
              <w:t xml:space="preserve">earch report, </w:t>
            </w:r>
            <w:r w:rsidR="001568B0" w:rsidRPr="00D711BE">
              <w:rPr>
                <w:i/>
              </w:rPr>
              <w:t>Action on the land: reducing emissions, conserving natural capital and improving farm profitability</w:t>
            </w:r>
          </w:p>
          <w:p w:rsidR="00FE4187" w:rsidRDefault="00CA716F" w:rsidP="00FE4187">
            <w:pPr>
              <w:pStyle w:val="Tabletext"/>
            </w:pPr>
            <w:r>
              <w:t>Issues</w:t>
            </w:r>
            <w:r w:rsidR="007A4F12">
              <w:t xml:space="preserve"> and </w:t>
            </w:r>
            <w:r w:rsidR="00BC5240">
              <w:t>consultation</w:t>
            </w:r>
            <w:r>
              <w:t xml:space="preserve"> papers, public submissions, research and review reports are accessible on the Authority’s website</w:t>
            </w:r>
          </w:p>
          <w:p w:rsidR="00351DBC" w:rsidRPr="00FE4187" w:rsidRDefault="00351DBC" w:rsidP="00FE4187">
            <w:pPr>
              <w:pStyle w:val="Tabletext"/>
            </w:pPr>
            <w:r w:rsidRPr="00FE4187">
              <w:t>Author</w:t>
            </w:r>
            <w:r w:rsidR="007A4F12">
              <w:t>ity</w:t>
            </w:r>
            <w:r w:rsidR="00D57822">
              <w:t xml:space="preserve"> meeting minutes assessed for</w:t>
            </w:r>
            <w:r w:rsidRPr="00FE4187">
              <w:t xml:space="preserve"> feedback on secretariat’s work</w:t>
            </w:r>
          </w:p>
        </w:tc>
      </w:tr>
      <w:tr w:rsidR="0040245F" w:rsidTr="009C38FB">
        <w:trPr>
          <w:divId w:val="1439061288"/>
          <w:cantSplit/>
          <w:trHeight w:val="3628"/>
        </w:trPr>
        <w:tc>
          <w:tcPr>
            <w:tcW w:w="821" w:type="dxa"/>
          </w:tcPr>
          <w:p w:rsidR="00685262" w:rsidRPr="00AE7C53" w:rsidRDefault="006A26E4" w:rsidP="004E6D67">
            <w:pPr>
              <w:pStyle w:val="Heading3"/>
              <w:spacing w:before="0" w:beforeAutospacing="0"/>
              <w:rPr>
                <w:rFonts w:eastAsia="Times New Roman"/>
                <w:color w:val="414141" w:themeColor="text1"/>
                <w:sz w:val="16"/>
                <w:szCs w:val="16"/>
                <w:lang w:val="en-GB"/>
              </w:rPr>
            </w:pPr>
            <w:r w:rsidRPr="00AE7C53">
              <w:rPr>
                <w:rFonts w:eastAsia="Times New Roman"/>
                <w:color w:val="414141" w:themeColor="text1"/>
                <w:sz w:val="16"/>
                <w:szCs w:val="16"/>
                <w:lang w:val="en-GB"/>
              </w:rPr>
              <w:t>2018-19</w:t>
            </w:r>
          </w:p>
        </w:tc>
        <w:tc>
          <w:tcPr>
            <w:tcW w:w="0" w:type="auto"/>
          </w:tcPr>
          <w:p w:rsidR="0008031D" w:rsidRPr="0008031D" w:rsidRDefault="0008031D" w:rsidP="0008031D">
            <w:pPr>
              <w:pStyle w:val="Tabletext"/>
            </w:pPr>
            <w:r w:rsidRPr="0008031D">
              <w:t>Finalise NGER review</w:t>
            </w:r>
          </w:p>
          <w:p w:rsidR="00685262" w:rsidRDefault="0008031D" w:rsidP="0008031D">
            <w:pPr>
              <w:pStyle w:val="Tabletext"/>
            </w:pPr>
            <w:r w:rsidRPr="0008031D">
              <w:t>Research reports on emissions reduction policies</w:t>
            </w:r>
          </w:p>
        </w:tc>
        <w:tc>
          <w:tcPr>
            <w:tcW w:w="0" w:type="auto"/>
          </w:tcPr>
          <w:p w:rsidR="0008031D" w:rsidRPr="0008031D" w:rsidRDefault="0008031D" w:rsidP="0008031D">
            <w:pPr>
              <w:pStyle w:val="Tabletext"/>
            </w:pPr>
            <w:r w:rsidRPr="0008031D">
              <w:t>The NGER review report is of a high quality, well-received by stakeholders and used in public policy forums and discussions</w:t>
            </w:r>
          </w:p>
          <w:p w:rsidR="0008031D" w:rsidRPr="0008031D" w:rsidRDefault="0008031D" w:rsidP="0008031D">
            <w:pPr>
              <w:pStyle w:val="Tabletext"/>
            </w:pPr>
            <w:r w:rsidRPr="0008031D">
              <w:t xml:space="preserve">Public consultation processes on the NGER review are transparent, accessible and highly regarded by stakeholders </w:t>
            </w:r>
          </w:p>
          <w:p w:rsidR="0008031D" w:rsidRPr="0008031D" w:rsidRDefault="0008031D" w:rsidP="0008031D">
            <w:pPr>
              <w:pStyle w:val="Tabletext"/>
            </w:pPr>
            <w:r w:rsidRPr="0008031D">
              <w:t xml:space="preserve">Research reports are of a high quality, well-received by stakeholders, and used in public policy forums and discussions </w:t>
            </w:r>
          </w:p>
          <w:p w:rsidR="00685262" w:rsidRDefault="0008031D" w:rsidP="00BF1A0E">
            <w:pPr>
              <w:pStyle w:val="Tabletext"/>
            </w:pPr>
            <w:r w:rsidRPr="0008031D">
              <w:t xml:space="preserve">Public consultation processes on the research reports are transparent, accessible and highly regarded by stakeholders </w:t>
            </w:r>
          </w:p>
        </w:tc>
        <w:tc>
          <w:tcPr>
            <w:tcW w:w="0" w:type="auto"/>
          </w:tcPr>
          <w:p w:rsidR="0008031D" w:rsidRPr="0008031D" w:rsidRDefault="00233686" w:rsidP="0008031D">
            <w:pPr>
              <w:pStyle w:val="Tabletext"/>
            </w:pPr>
            <w:r>
              <w:t>Finalise report of NGER r</w:t>
            </w:r>
            <w:r w:rsidR="00B56DDF">
              <w:t>eview by 31 </w:t>
            </w:r>
            <w:r w:rsidR="0008031D" w:rsidRPr="0008031D">
              <w:t xml:space="preserve">December 2018 </w:t>
            </w:r>
          </w:p>
          <w:p w:rsidR="00685262" w:rsidRDefault="0008031D" w:rsidP="0008031D">
            <w:pPr>
              <w:pStyle w:val="Tabletext"/>
            </w:pPr>
            <w:r w:rsidRPr="0008031D">
              <w:t xml:space="preserve">Research reports completed in </w:t>
            </w:r>
            <w:r w:rsidR="007A4F12">
              <w:t>timeframe set by Authority members</w:t>
            </w:r>
          </w:p>
          <w:p w:rsidR="005A5295" w:rsidRDefault="005A5295" w:rsidP="0008031D">
            <w:pPr>
              <w:pStyle w:val="Tabletext"/>
            </w:pPr>
            <w:r>
              <w:t>Authority members express satisfaction with secretariat’s work</w:t>
            </w:r>
          </w:p>
        </w:tc>
        <w:tc>
          <w:tcPr>
            <w:tcW w:w="3118" w:type="dxa"/>
          </w:tcPr>
          <w:p w:rsidR="0008031D" w:rsidRPr="0008031D" w:rsidRDefault="0008031D" w:rsidP="0008031D">
            <w:pPr>
              <w:pStyle w:val="Tabletext"/>
            </w:pPr>
            <w:r w:rsidRPr="0008031D">
              <w:t>Analysis of feedback on NGER review from stakeholders in public forums and submissions</w:t>
            </w:r>
          </w:p>
          <w:p w:rsidR="0008031D" w:rsidRPr="0008031D" w:rsidRDefault="0008031D" w:rsidP="0008031D">
            <w:pPr>
              <w:pStyle w:val="Tabletext"/>
            </w:pPr>
            <w:r w:rsidRPr="0008031D">
              <w:t>Authority members satisfied with progress</w:t>
            </w:r>
          </w:p>
          <w:p w:rsidR="00685262" w:rsidRDefault="0008031D" w:rsidP="0008031D">
            <w:pPr>
              <w:pStyle w:val="Tabletext"/>
            </w:pPr>
            <w:r w:rsidRPr="0008031D">
              <w:t>Analysis of feedback on research reports from stakeholders in public forums and submissions</w:t>
            </w:r>
          </w:p>
          <w:p w:rsidR="005A5295" w:rsidRDefault="005A5295" w:rsidP="0008031D">
            <w:pPr>
              <w:pStyle w:val="Tabletext"/>
            </w:pPr>
            <w:r w:rsidRPr="00FE4187">
              <w:t>Authori</w:t>
            </w:r>
            <w:r w:rsidR="007A4F12">
              <w:t>ty</w:t>
            </w:r>
            <w:r w:rsidR="00D57822">
              <w:t xml:space="preserve"> meeting minutes assessed for</w:t>
            </w:r>
            <w:r w:rsidR="007A4F12">
              <w:t xml:space="preserve"> </w:t>
            </w:r>
            <w:r w:rsidRPr="00FE4187">
              <w:t>feedback on secretariat’s work</w:t>
            </w:r>
          </w:p>
        </w:tc>
      </w:tr>
      <w:tr w:rsidR="0040245F" w:rsidTr="00BF1A0E">
        <w:trPr>
          <w:divId w:val="1439061288"/>
          <w:cantSplit/>
        </w:trPr>
        <w:tc>
          <w:tcPr>
            <w:tcW w:w="821" w:type="dxa"/>
            <w:shd w:val="clear" w:color="auto" w:fill="0C9FCD" w:themeFill="accent1"/>
            <w:vAlign w:val="center"/>
          </w:tcPr>
          <w:p w:rsidR="00BF1A0E" w:rsidRPr="00BF1A0E" w:rsidRDefault="00BF1A0E" w:rsidP="00BF1A0E">
            <w:pPr>
              <w:pStyle w:val="Heading3"/>
              <w:spacing w:after="100" w:afterAutospacing="1" w:line="240" w:lineRule="auto"/>
              <w:rPr>
                <w:rFonts w:ascii="Arial" w:eastAsia="Times New Roman" w:hAnsi="Arial" w:cs="Arial"/>
                <w:b/>
                <w:color w:val="FFFFFF" w:themeColor="background1"/>
                <w:sz w:val="16"/>
                <w:szCs w:val="16"/>
                <w:lang w:val="en-GB"/>
              </w:rPr>
            </w:pPr>
            <w:r w:rsidRPr="00BF1A0E">
              <w:rPr>
                <w:rFonts w:ascii="Arial" w:hAnsi="Arial" w:cs="Arial"/>
                <w:b/>
                <w:caps w:val="0"/>
                <w:color w:val="FFFFFF" w:themeColor="background1"/>
                <w:sz w:val="16"/>
                <w:szCs w:val="16"/>
              </w:rPr>
              <w:t>YEAR</w:t>
            </w:r>
          </w:p>
        </w:tc>
        <w:tc>
          <w:tcPr>
            <w:tcW w:w="0" w:type="auto"/>
            <w:shd w:val="clear" w:color="auto" w:fill="0C9FCD" w:themeFill="accent1"/>
            <w:vAlign w:val="center"/>
          </w:tcPr>
          <w:p w:rsidR="00BF1A0E" w:rsidRPr="00BF1A0E" w:rsidRDefault="00BF1A0E" w:rsidP="00BF1A0E">
            <w:pPr>
              <w:pStyle w:val="TableHeading"/>
              <w:rPr>
                <w:rFonts w:ascii="Arial" w:hAnsi="Arial" w:cs="Arial"/>
              </w:rPr>
            </w:pPr>
            <w:r w:rsidRPr="00BF1A0E">
              <w:rPr>
                <w:rFonts w:ascii="Arial" w:hAnsi="Arial" w:cs="Arial"/>
                <w:caps w:val="0"/>
              </w:rPr>
              <w:t>ACTIVITY</w:t>
            </w:r>
          </w:p>
        </w:tc>
        <w:tc>
          <w:tcPr>
            <w:tcW w:w="0" w:type="auto"/>
            <w:shd w:val="clear" w:color="auto" w:fill="0C9FCD" w:themeFill="accent1"/>
            <w:vAlign w:val="center"/>
          </w:tcPr>
          <w:p w:rsidR="00BF1A0E" w:rsidRPr="00BF1A0E" w:rsidRDefault="00BF1A0E" w:rsidP="00BF1A0E">
            <w:pPr>
              <w:pStyle w:val="Tabletext"/>
              <w:numPr>
                <w:ilvl w:val="0"/>
                <w:numId w:val="0"/>
              </w:numPr>
              <w:spacing w:before="100" w:beforeAutospacing="1" w:after="100" w:afterAutospacing="1" w:line="240" w:lineRule="auto"/>
              <w:rPr>
                <w:rFonts w:ascii="Arial" w:hAnsi="Arial" w:cs="Arial"/>
                <w:b/>
                <w:color w:val="FFFFFF" w:themeColor="background1"/>
              </w:rPr>
            </w:pPr>
            <w:r w:rsidRPr="00BF1A0E">
              <w:rPr>
                <w:rFonts w:ascii="Arial" w:hAnsi="Arial" w:cs="Arial"/>
                <w:b/>
                <w:color w:val="FFFFFF" w:themeColor="background1"/>
              </w:rPr>
              <w:t>KEY PERFORMANCE INDICATORS</w:t>
            </w:r>
          </w:p>
        </w:tc>
        <w:tc>
          <w:tcPr>
            <w:tcW w:w="0" w:type="auto"/>
            <w:shd w:val="clear" w:color="auto" w:fill="0C9FCD" w:themeFill="accent1"/>
            <w:vAlign w:val="center"/>
          </w:tcPr>
          <w:p w:rsidR="00BF1A0E" w:rsidRPr="00BF1A0E" w:rsidRDefault="00BF1A0E" w:rsidP="00BF1A0E">
            <w:pPr>
              <w:pStyle w:val="Tabletext"/>
              <w:numPr>
                <w:ilvl w:val="0"/>
                <w:numId w:val="0"/>
              </w:numPr>
              <w:spacing w:before="100" w:beforeAutospacing="1" w:after="100" w:afterAutospacing="1" w:line="240" w:lineRule="auto"/>
              <w:rPr>
                <w:rFonts w:ascii="Arial" w:hAnsi="Arial" w:cs="Arial"/>
                <w:b/>
                <w:color w:val="FFFFFF" w:themeColor="background1"/>
              </w:rPr>
            </w:pPr>
            <w:r w:rsidRPr="00BF1A0E">
              <w:rPr>
                <w:rFonts w:ascii="Arial" w:hAnsi="Arial" w:cs="Arial"/>
                <w:b/>
                <w:color w:val="FFFFFF" w:themeColor="background1"/>
              </w:rPr>
              <w:t>TARGET</w:t>
            </w:r>
          </w:p>
        </w:tc>
        <w:tc>
          <w:tcPr>
            <w:tcW w:w="3118" w:type="dxa"/>
            <w:shd w:val="clear" w:color="auto" w:fill="0C9FCD" w:themeFill="accent1"/>
            <w:vAlign w:val="center"/>
          </w:tcPr>
          <w:p w:rsidR="00BF1A0E" w:rsidRPr="00BF1A0E" w:rsidRDefault="00BF1A0E" w:rsidP="00BF1A0E">
            <w:pPr>
              <w:pStyle w:val="Tabletext"/>
              <w:numPr>
                <w:ilvl w:val="0"/>
                <w:numId w:val="0"/>
              </w:numPr>
              <w:spacing w:before="100" w:beforeAutospacing="1" w:after="100" w:afterAutospacing="1" w:line="240" w:lineRule="auto"/>
              <w:rPr>
                <w:rFonts w:ascii="Arial" w:hAnsi="Arial" w:cs="Arial"/>
                <w:b/>
                <w:color w:val="FFFFFF" w:themeColor="background1"/>
              </w:rPr>
            </w:pPr>
            <w:r w:rsidRPr="00BF1A0E">
              <w:rPr>
                <w:rFonts w:ascii="Arial" w:hAnsi="Arial" w:cs="Arial"/>
                <w:b/>
                <w:color w:val="FFFFFF" w:themeColor="background1"/>
              </w:rPr>
              <w:t>ASSESSMENT</w:t>
            </w:r>
          </w:p>
        </w:tc>
      </w:tr>
      <w:tr w:rsidR="0040245F" w:rsidTr="00BF1A0E">
        <w:trPr>
          <w:divId w:val="1439061288"/>
          <w:cantSplit/>
        </w:trPr>
        <w:tc>
          <w:tcPr>
            <w:tcW w:w="821" w:type="dxa"/>
          </w:tcPr>
          <w:p w:rsidR="00685262" w:rsidRPr="00AE7C53" w:rsidRDefault="006A26E4" w:rsidP="004E6D67">
            <w:pPr>
              <w:pStyle w:val="Heading3"/>
              <w:spacing w:before="0" w:beforeAutospacing="0"/>
              <w:rPr>
                <w:rFonts w:eastAsia="Times New Roman"/>
                <w:color w:val="414141" w:themeColor="text1"/>
                <w:sz w:val="16"/>
                <w:szCs w:val="16"/>
                <w:lang w:val="en-GB"/>
              </w:rPr>
            </w:pPr>
            <w:r w:rsidRPr="00AE7C53">
              <w:rPr>
                <w:rFonts w:eastAsia="Times New Roman"/>
                <w:color w:val="414141" w:themeColor="text1"/>
                <w:sz w:val="16"/>
                <w:szCs w:val="16"/>
                <w:lang w:val="en-GB"/>
              </w:rPr>
              <w:t>2019-20</w:t>
            </w:r>
          </w:p>
        </w:tc>
        <w:tc>
          <w:tcPr>
            <w:tcW w:w="0" w:type="auto"/>
          </w:tcPr>
          <w:p w:rsidR="0008031D" w:rsidRPr="008675F2" w:rsidRDefault="0008031D" w:rsidP="008675F2">
            <w:pPr>
              <w:pStyle w:val="Tabletext"/>
            </w:pPr>
            <w:r w:rsidRPr="008675F2">
              <w:t>Commence work on CFI review</w:t>
            </w:r>
          </w:p>
          <w:p w:rsidR="00685262" w:rsidRPr="008675F2" w:rsidRDefault="0008031D" w:rsidP="008675F2">
            <w:pPr>
              <w:pStyle w:val="Tabletext"/>
            </w:pPr>
            <w:r w:rsidRPr="008675F2">
              <w:t>Research reports on emissions reduction policies</w:t>
            </w:r>
          </w:p>
        </w:tc>
        <w:tc>
          <w:tcPr>
            <w:tcW w:w="0" w:type="auto"/>
          </w:tcPr>
          <w:p w:rsidR="0008031D" w:rsidRPr="008675F2" w:rsidRDefault="0008031D" w:rsidP="008675F2">
            <w:pPr>
              <w:pStyle w:val="Tabletext"/>
            </w:pPr>
            <w:r w:rsidRPr="008675F2">
              <w:t>Scoping and methodology for CFI review are planned and put in train; research work commences</w:t>
            </w:r>
          </w:p>
          <w:p w:rsidR="0008031D" w:rsidRPr="008675F2" w:rsidRDefault="0008031D" w:rsidP="008675F2">
            <w:pPr>
              <w:pStyle w:val="Tabletext"/>
            </w:pPr>
            <w:r w:rsidRPr="008675F2">
              <w:t xml:space="preserve">Research reports are of a high quality, well-received by stakeholders, and used in public policy forums and discussions </w:t>
            </w:r>
          </w:p>
          <w:p w:rsidR="00685262" w:rsidRPr="008675F2" w:rsidRDefault="0008031D" w:rsidP="008675F2">
            <w:pPr>
              <w:pStyle w:val="Tabletext"/>
            </w:pPr>
            <w:r w:rsidRPr="008675F2">
              <w:t xml:space="preserve">Public consultation processes on research reports are transparent, accessible and highly regarded by stakeholders </w:t>
            </w:r>
          </w:p>
        </w:tc>
        <w:tc>
          <w:tcPr>
            <w:tcW w:w="0" w:type="auto"/>
          </w:tcPr>
          <w:p w:rsidR="0008031D" w:rsidRPr="008675F2" w:rsidRDefault="0008031D" w:rsidP="008675F2">
            <w:pPr>
              <w:pStyle w:val="Tabletext"/>
            </w:pPr>
            <w:r w:rsidRPr="008675F2">
              <w:t>Planning for CFI review c</w:t>
            </w:r>
            <w:r w:rsidR="0040245F">
              <w:t>ompleted</w:t>
            </w:r>
            <w:r w:rsidRPr="008675F2">
              <w:t>; resear</w:t>
            </w:r>
            <w:r w:rsidR="0040245F">
              <w:t>ch commences</w:t>
            </w:r>
          </w:p>
          <w:p w:rsidR="00685262" w:rsidRPr="008675F2" w:rsidRDefault="0008031D" w:rsidP="008675F2">
            <w:pPr>
              <w:pStyle w:val="Tabletext"/>
            </w:pPr>
            <w:r w:rsidRPr="008675F2">
              <w:t xml:space="preserve">Research reports completed in </w:t>
            </w:r>
            <w:r w:rsidR="007A4F12" w:rsidRPr="008675F2">
              <w:t>timeframe set by Authority members</w:t>
            </w:r>
          </w:p>
        </w:tc>
        <w:tc>
          <w:tcPr>
            <w:tcW w:w="3118" w:type="dxa"/>
          </w:tcPr>
          <w:p w:rsidR="00685262" w:rsidRPr="008675F2" w:rsidRDefault="0008031D" w:rsidP="008675F2">
            <w:pPr>
              <w:pStyle w:val="Tabletext"/>
            </w:pPr>
            <w:proofErr w:type="gramStart"/>
            <w:r w:rsidRPr="008675F2">
              <w:t>Analysis of feedback from stakeholders in public forums and submissions on research reports.</w:t>
            </w:r>
            <w:proofErr w:type="gramEnd"/>
          </w:p>
        </w:tc>
      </w:tr>
      <w:tr w:rsidR="0040245F" w:rsidTr="00BF1A0E">
        <w:trPr>
          <w:divId w:val="1439061288"/>
          <w:cantSplit/>
        </w:trPr>
        <w:tc>
          <w:tcPr>
            <w:tcW w:w="821" w:type="dxa"/>
          </w:tcPr>
          <w:p w:rsidR="0040228F" w:rsidRPr="00AE7C53" w:rsidRDefault="006A26E4" w:rsidP="004E6D67">
            <w:pPr>
              <w:pStyle w:val="Heading3"/>
              <w:spacing w:before="0" w:beforeAutospacing="0"/>
              <w:rPr>
                <w:rFonts w:eastAsia="Times New Roman"/>
                <w:color w:val="414141" w:themeColor="text1"/>
                <w:sz w:val="16"/>
                <w:szCs w:val="16"/>
                <w:lang w:val="en-GB"/>
              </w:rPr>
            </w:pPr>
            <w:r w:rsidRPr="00AE7C53">
              <w:rPr>
                <w:rFonts w:eastAsia="Times New Roman"/>
                <w:color w:val="414141" w:themeColor="text1"/>
                <w:sz w:val="16"/>
                <w:szCs w:val="16"/>
                <w:lang w:val="en-GB"/>
              </w:rPr>
              <w:t>2020-21</w:t>
            </w:r>
          </w:p>
        </w:tc>
        <w:tc>
          <w:tcPr>
            <w:tcW w:w="0" w:type="auto"/>
          </w:tcPr>
          <w:p w:rsidR="0008031D" w:rsidRPr="0008031D" w:rsidRDefault="0008031D" w:rsidP="0008031D">
            <w:pPr>
              <w:pStyle w:val="Tabletext"/>
            </w:pPr>
            <w:r w:rsidRPr="0008031D">
              <w:t>Finalise CFI review</w:t>
            </w:r>
          </w:p>
          <w:p w:rsidR="0040228F" w:rsidRDefault="0008031D" w:rsidP="0008031D">
            <w:pPr>
              <w:pStyle w:val="Tabletext"/>
            </w:pPr>
            <w:r w:rsidRPr="0008031D">
              <w:t>Research reports on emissions reduction policies</w:t>
            </w:r>
          </w:p>
        </w:tc>
        <w:tc>
          <w:tcPr>
            <w:tcW w:w="0" w:type="auto"/>
          </w:tcPr>
          <w:p w:rsidR="0008031D" w:rsidRPr="0008031D" w:rsidRDefault="0008031D" w:rsidP="0008031D">
            <w:pPr>
              <w:pStyle w:val="Tabletext"/>
            </w:pPr>
            <w:r w:rsidRPr="0008031D">
              <w:t xml:space="preserve">The CFI review report is of a high quality, </w:t>
            </w:r>
            <w:proofErr w:type="gramStart"/>
            <w:r w:rsidRPr="0008031D">
              <w:t>well-received</w:t>
            </w:r>
            <w:proofErr w:type="gramEnd"/>
            <w:r w:rsidRPr="0008031D">
              <w:t xml:space="preserve"> by stakeholders. and used in public policy forums and discussions </w:t>
            </w:r>
          </w:p>
          <w:p w:rsidR="0008031D" w:rsidRPr="0008031D" w:rsidRDefault="0008031D" w:rsidP="0008031D">
            <w:pPr>
              <w:pStyle w:val="Tabletext"/>
            </w:pPr>
            <w:r w:rsidRPr="0008031D">
              <w:t xml:space="preserve">Public consultation processes on the CFI review report are transparent, accessible and highly regarded by stakeholders </w:t>
            </w:r>
          </w:p>
          <w:p w:rsidR="0008031D" w:rsidRPr="0008031D" w:rsidRDefault="0008031D" w:rsidP="0008031D">
            <w:pPr>
              <w:pStyle w:val="Tabletext"/>
            </w:pPr>
            <w:r w:rsidRPr="0008031D">
              <w:t xml:space="preserve">Research reports are of a high quality, well-received by stakeholders, and used in public policy forums and discussions </w:t>
            </w:r>
          </w:p>
          <w:p w:rsidR="0040228F" w:rsidRDefault="0008031D" w:rsidP="008675F2">
            <w:pPr>
              <w:pStyle w:val="Tabletext"/>
            </w:pPr>
            <w:r w:rsidRPr="0008031D">
              <w:t xml:space="preserve">Public consultation processes on research reports are transparent, accessible and highly regarded by stakeholders </w:t>
            </w:r>
          </w:p>
        </w:tc>
        <w:tc>
          <w:tcPr>
            <w:tcW w:w="0" w:type="auto"/>
          </w:tcPr>
          <w:p w:rsidR="0008031D" w:rsidRPr="0008031D" w:rsidRDefault="0008031D" w:rsidP="0008031D">
            <w:pPr>
              <w:pStyle w:val="Tabletext"/>
            </w:pPr>
            <w:r w:rsidRPr="0008031D">
              <w:t>Finali</w:t>
            </w:r>
            <w:r w:rsidR="0040245F">
              <w:t>se rep</w:t>
            </w:r>
            <w:r w:rsidR="00B56DDF">
              <w:t>ort of CFI review by 31</w:t>
            </w:r>
            <w:r w:rsidR="0040245F">
              <w:t> </w:t>
            </w:r>
            <w:r w:rsidR="0040245F">
              <w:rPr>
                <w:vertAlign w:val="superscript"/>
              </w:rPr>
              <w:t xml:space="preserve"> </w:t>
            </w:r>
            <w:r w:rsidRPr="0008031D">
              <w:t>December 2020</w:t>
            </w:r>
          </w:p>
          <w:p w:rsidR="0040228F" w:rsidRDefault="0008031D" w:rsidP="0008031D">
            <w:pPr>
              <w:pStyle w:val="Tabletext"/>
            </w:pPr>
            <w:r w:rsidRPr="0008031D">
              <w:t xml:space="preserve">Research reports completed in </w:t>
            </w:r>
            <w:r w:rsidR="007A4F12">
              <w:t>timeframe set by Authority members</w:t>
            </w:r>
          </w:p>
          <w:p w:rsidR="005A5295" w:rsidRDefault="005A5295" w:rsidP="0008031D">
            <w:pPr>
              <w:pStyle w:val="Tabletext"/>
            </w:pPr>
            <w:r>
              <w:t>Authority members express satisfaction with secretariat’s work</w:t>
            </w:r>
          </w:p>
        </w:tc>
        <w:tc>
          <w:tcPr>
            <w:tcW w:w="3118" w:type="dxa"/>
          </w:tcPr>
          <w:p w:rsidR="0008031D" w:rsidRPr="0008031D" w:rsidRDefault="0008031D" w:rsidP="0008031D">
            <w:pPr>
              <w:pStyle w:val="Tabletext"/>
            </w:pPr>
            <w:r w:rsidRPr="0008031D">
              <w:t>Analysis of feedback on CFI review report from stakeholders in public forums and submissions</w:t>
            </w:r>
          </w:p>
          <w:p w:rsidR="0008031D" w:rsidRPr="0008031D" w:rsidRDefault="0008031D" w:rsidP="0008031D">
            <w:pPr>
              <w:pStyle w:val="Tabletext"/>
            </w:pPr>
            <w:r w:rsidRPr="0008031D">
              <w:t>Authority members satisfied with progress</w:t>
            </w:r>
          </w:p>
          <w:p w:rsidR="0040228F" w:rsidRDefault="0008031D" w:rsidP="0008031D">
            <w:pPr>
              <w:pStyle w:val="Tabletext"/>
            </w:pPr>
            <w:r w:rsidRPr="0008031D">
              <w:t>Analysis of feedback from stakeholders in public forums and submissions on research reports</w:t>
            </w:r>
          </w:p>
          <w:p w:rsidR="005A5295" w:rsidRDefault="005A5295" w:rsidP="0008031D">
            <w:pPr>
              <w:pStyle w:val="Tabletext"/>
            </w:pPr>
            <w:r w:rsidRPr="00FE4187">
              <w:t>Authori</w:t>
            </w:r>
            <w:r w:rsidR="007A4F12">
              <w:t>ty</w:t>
            </w:r>
            <w:r w:rsidR="00D57822">
              <w:t xml:space="preserve"> meeting minutes assessed for</w:t>
            </w:r>
            <w:r w:rsidR="007A4F12">
              <w:t xml:space="preserve"> </w:t>
            </w:r>
            <w:r w:rsidRPr="00FE4187">
              <w:t>feedback on secretariat’s work</w:t>
            </w:r>
          </w:p>
        </w:tc>
      </w:tr>
    </w:tbl>
    <w:p w:rsidR="00F67D49" w:rsidRDefault="00EC2CD6">
      <w:pPr>
        <w:pStyle w:val="NormalWeb"/>
        <w:divId w:val="1439061288"/>
        <w:rPr>
          <w:lang w:val="en-GB"/>
        </w:rPr>
        <w:sectPr w:rsidR="00F67D49" w:rsidSect="004E6D67">
          <w:pgSz w:w="16838" w:h="11906" w:orient="landscape" w:code="9"/>
          <w:pgMar w:top="680" w:right="680" w:bottom="680" w:left="680" w:header="709" w:footer="709" w:gutter="0"/>
          <w:cols w:space="708"/>
          <w:docGrid w:linePitch="360"/>
        </w:sectPr>
      </w:pPr>
      <w:r>
        <w:rPr>
          <w:lang w:val="en-GB"/>
        </w:rPr>
        <w:br w:type="textWrapping" w:clear="all"/>
      </w:r>
    </w:p>
    <w:p w:rsidR="008C61C3" w:rsidRDefault="00D844F5" w:rsidP="00321560">
      <w:pPr>
        <w:divId w:val="1439061288"/>
        <w:rPr>
          <w:lang w:val="en-GB"/>
        </w:rPr>
      </w:pPr>
      <w:r>
        <w:rPr>
          <w:rFonts w:eastAsia="Times New Roman"/>
          <w:noProof/>
          <w:lang w:val="en-AU" w:eastAsia="en-AU"/>
        </w:rPr>
        <mc:AlternateContent>
          <mc:Choice Requires="wps">
            <w:drawing>
              <wp:anchor distT="0" distB="0" distL="114300" distR="114300" simplePos="0" relativeHeight="251665408" behindDoc="0" locked="0" layoutInCell="1" allowOverlap="1" wp14:anchorId="753FF0F0" wp14:editId="56BCCFFF">
                <wp:simplePos x="0" y="0"/>
                <wp:positionH relativeFrom="column">
                  <wp:posOffset>3234267</wp:posOffset>
                </wp:positionH>
                <wp:positionV relativeFrom="paragraph">
                  <wp:posOffset>-998103</wp:posOffset>
                </wp:positionV>
                <wp:extent cx="5591386" cy="11143075"/>
                <wp:effectExtent l="0" t="0" r="28575" b="20320"/>
                <wp:wrapNone/>
                <wp:docPr id="11" name="Text Box 11"/>
                <wp:cNvGraphicFramePr/>
                <a:graphic xmlns:a="http://schemas.openxmlformats.org/drawingml/2006/main">
                  <a:graphicData uri="http://schemas.microsoft.com/office/word/2010/wordprocessingShape">
                    <wps:wsp>
                      <wps:cNvSpPr txBox="1"/>
                      <wps:spPr>
                        <a:xfrm>
                          <a:off x="0" y="0"/>
                          <a:ext cx="5591386" cy="11143075"/>
                        </a:xfrm>
                        <a:prstGeom prst="rect">
                          <a:avLst/>
                        </a:prstGeom>
                        <a:blipFill dpi="0" rotWithShape="0">
                          <a:blip r:embed="rId26"/>
                          <a:srcRect/>
                          <a:stretch>
                            <a:fillRect l="-78749" t="-3115" r="9911" b="3115"/>
                          </a:stretch>
                        </a:blip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C5240" w:rsidRPr="00262A49" w:rsidRDefault="00BC5240" w:rsidP="00262A49">
                            <w:pPr>
                              <w:jc w:val="center"/>
                              <w:rPr>
                                <w:sz w:val="88"/>
                                <w:szCs w:val="8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F0F0" id="Text Box 11" o:spid="_x0000_s1032" type="#_x0000_t202" style="position:absolute;margin-left:254.65pt;margin-top:-78.6pt;width:440.25pt;height:87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" strokecolor="#414141 [3213]" strokeweight=".5pt">
                <v:fill r:id="rId27" o:title="" recolor="t" type="frame"/>
                <v:textbox>
                  <w:txbxContent>
                    <w:p w:rsidR="00BC5240" w:rsidRPr="00262A49" w:rsidRDefault="00BC5240" w:rsidP="00262A49">
                      <w:pPr>
                        <w:jc w:val="center"/>
                        <w:rPr>
                          <w:sz w:val="88"/>
                          <w:szCs w:val="88"/>
                        </w:rPr>
                      </w:pPr>
                    </w:p>
                  </w:txbxContent>
                </v:textbox>
              </v:shape>
            </w:pict>
          </mc:Fallback>
        </mc:AlternateContent>
      </w:r>
      <w:r w:rsidR="007E6CF5">
        <w:rPr>
          <w:lang w:val="en-GB"/>
        </w:rPr>
        <w:t xml:space="preserve">As noted in the </w:t>
      </w:r>
      <w:r w:rsidR="007E6CF5">
        <w:rPr>
          <w:rStyle w:val="Emphasis"/>
          <w:lang w:val="en-GB"/>
        </w:rPr>
        <w:t>Environment</w:t>
      </w:r>
      <w:r w:rsidR="007E6CF5">
        <w:rPr>
          <w:lang w:val="en-GB"/>
        </w:rPr>
        <w:t xml:space="preserve"> section, government policy is that the Authority be wound up. The performance information in this plan therefore focuses mainly on the 201</w:t>
      </w:r>
      <w:r w:rsidR="007B1A8B">
        <w:rPr>
          <w:lang w:val="en-GB"/>
        </w:rPr>
        <w:t>7</w:t>
      </w:r>
      <w:r w:rsidR="007E6CF5">
        <w:rPr>
          <w:lang w:val="en-GB"/>
        </w:rPr>
        <w:t>–1</w:t>
      </w:r>
      <w:r w:rsidR="007B1A8B">
        <w:rPr>
          <w:lang w:val="en-GB"/>
        </w:rPr>
        <w:t>8</w:t>
      </w:r>
      <w:r w:rsidR="007E6CF5">
        <w:rPr>
          <w:lang w:val="en-GB"/>
        </w:rPr>
        <w:t xml:space="preserve"> and 201</w:t>
      </w:r>
      <w:r w:rsidR="007B1A8B">
        <w:rPr>
          <w:lang w:val="en-GB"/>
        </w:rPr>
        <w:t>8</w:t>
      </w:r>
      <w:r w:rsidR="007E6CF5">
        <w:rPr>
          <w:lang w:val="en-GB"/>
        </w:rPr>
        <w:t>–1</w:t>
      </w:r>
      <w:r w:rsidR="007B1A8B">
        <w:rPr>
          <w:lang w:val="en-GB"/>
        </w:rPr>
        <w:t>9</w:t>
      </w:r>
      <w:r w:rsidR="007E6CF5">
        <w:rPr>
          <w:lang w:val="en-GB"/>
        </w:rPr>
        <w:t xml:space="preserve"> financial years, as it is difficult to forecast and plan </w:t>
      </w:r>
      <w:r w:rsidR="00394952">
        <w:rPr>
          <w:lang w:val="en-GB"/>
        </w:rPr>
        <w:t xml:space="preserve">for </w:t>
      </w:r>
      <w:r w:rsidR="007E6CF5">
        <w:rPr>
          <w:lang w:val="en-GB"/>
        </w:rPr>
        <w:t xml:space="preserve">the remaining reporting periods </w:t>
      </w:r>
      <w:r w:rsidR="000F029E">
        <w:rPr>
          <w:lang w:val="en-GB"/>
        </w:rPr>
        <w:t xml:space="preserve">given </w:t>
      </w:r>
      <w:r w:rsidR="007E6CF5">
        <w:rPr>
          <w:lang w:val="en-GB"/>
        </w:rPr>
        <w:t>this uncertainty.</w:t>
      </w:r>
    </w:p>
    <w:p w:rsidR="008C61C3" w:rsidRDefault="007E6CF5" w:rsidP="00321560">
      <w:pPr>
        <w:divId w:val="1439061288"/>
        <w:rPr>
          <w:lang w:val="en-GB"/>
        </w:rPr>
      </w:pPr>
      <w:r>
        <w:rPr>
          <w:lang w:val="en-GB"/>
        </w:rPr>
        <w:t xml:space="preserve">If the Authority is not wound up </w:t>
      </w:r>
      <w:r w:rsidR="005A5295">
        <w:rPr>
          <w:lang w:val="en-GB"/>
        </w:rPr>
        <w:t xml:space="preserve">during </w:t>
      </w:r>
      <w:r w:rsidR="001031AD">
        <w:rPr>
          <w:lang w:val="en-GB"/>
        </w:rPr>
        <w:t>2017-18</w:t>
      </w:r>
      <w:r>
        <w:rPr>
          <w:lang w:val="en-GB"/>
        </w:rPr>
        <w:t xml:space="preserve">, it will finalise its review of the CFI legislation and commence work on its review of the NGER legislation in 2017–18. </w:t>
      </w:r>
    </w:p>
    <w:p w:rsidR="008C61C3" w:rsidRDefault="007E6CF5" w:rsidP="00321560">
      <w:pPr>
        <w:divId w:val="1439061288"/>
        <w:rPr>
          <w:lang w:val="en-GB"/>
        </w:rPr>
      </w:pPr>
      <w:r>
        <w:rPr>
          <w:lang w:val="en-GB"/>
        </w:rPr>
        <w:t>The next scheduled review of the CFI legislation after 2017 would need to be completed by 31 December 2020. The next review of the NGER legislation is not due to conclude until the end of 2023 and is beyond the scope of this plan.</w:t>
      </w:r>
    </w:p>
    <w:p w:rsidR="008C61C3" w:rsidRDefault="007E6CF5" w:rsidP="00321560">
      <w:pPr>
        <w:divId w:val="1439061288"/>
        <w:rPr>
          <w:lang w:val="en-GB"/>
        </w:rPr>
      </w:pPr>
      <w:r>
        <w:rPr>
          <w:lang w:val="en-GB"/>
        </w:rPr>
        <w:t>The Authority intends to continue to use the following high-level performance indicators as the basis for its performance reporting in future years. Detailed performance information for late</w:t>
      </w:r>
      <w:r w:rsidR="00394952">
        <w:rPr>
          <w:lang w:val="en-GB"/>
        </w:rPr>
        <w:t>r</w:t>
      </w:r>
      <w:r>
        <w:rPr>
          <w:lang w:val="en-GB"/>
        </w:rPr>
        <w:t xml:space="preserve"> reporting periods will be provided in subsequent corporate plans:</w:t>
      </w:r>
    </w:p>
    <w:p w:rsidR="008C61C3" w:rsidRPr="00C20DD4" w:rsidRDefault="007E6CF5" w:rsidP="00C20DD4">
      <w:pPr>
        <w:pStyle w:val="ListBullet"/>
        <w:divId w:val="1439061288"/>
      </w:pPr>
      <w:r w:rsidRPr="00C20DD4">
        <w:t xml:space="preserve">Reviews and reports from research conducted by the Authority are of a high quality, </w:t>
      </w:r>
      <w:proofErr w:type="gramStart"/>
      <w:r w:rsidRPr="00C20DD4">
        <w:t>well-received</w:t>
      </w:r>
      <w:proofErr w:type="gramEnd"/>
      <w:r w:rsidRPr="00C20DD4">
        <w:t xml:space="preserve"> by stakeholders, and used in public policy forums and discussions. </w:t>
      </w:r>
    </w:p>
    <w:p w:rsidR="008C61C3" w:rsidRPr="00C20DD4" w:rsidRDefault="007E6CF5" w:rsidP="00C20DD4">
      <w:pPr>
        <w:pStyle w:val="ListBullet"/>
        <w:divId w:val="1439061288"/>
      </w:pPr>
      <w:r w:rsidRPr="00C20DD4">
        <w:t xml:space="preserve">Public consultation processes are transparent, accessible and highly regarded by stakeholders. </w:t>
      </w:r>
    </w:p>
    <w:p w:rsidR="008C61C3" w:rsidRPr="00C20DD4" w:rsidRDefault="007E6CF5" w:rsidP="00C20DD4">
      <w:pPr>
        <w:pStyle w:val="ListBullet"/>
        <w:divId w:val="1439061288"/>
      </w:pPr>
      <w:r w:rsidRPr="00C20DD4">
        <w:t>Authority members are satisfied with the level of secretariat support.</w:t>
      </w:r>
    </w:p>
    <w:p w:rsidR="0052239B" w:rsidRDefault="0052239B" w:rsidP="0052239B">
      <w:pPr>
        <w:pStyle w:val="Heading1"/>
        <w:divId w:val="1439061288"/>
        <w:rPr>
          <w:rFonts w:eastAsia="Times New Roman"/>
          <w:lang w:val="en-GB"/>
        </w:rPr>
      </w:pPr>
      <w:r>
        <w:rPr>
          <w:rFonts w:eastAsia="Times New Roman"/>
          <w:lang w:val="en-GB"/>
        </w:rPr>
        <w:br w:type="page"/>
      </w:r>
    </w:p>
    <w:p w:rsidR="008C61C3" w:rsidRDefault="007E6CF5" w:rsidP="0052239B">
      <w:pPr>
        <w:pStyle w:val="Heading1"/>
        <w:divId w:val="1439061288"/>
        <w:rPr>
          <w:rFonts w:eastAsia="Times New Roman"/>
          <w:lang w:val="en-GB"/>
        </w:rPr>
      </w:pPr>
      <w:bookmarkStart w:id="11" w:name="_Toc490741726"/>
      <w:r>
        <w:rPr>
          <w:rFonts w:eastAsia="Times New Roman"/>
          <w:lang w:val="en-GB"/>
        </w:rPr>
        <w:t>Capability</w:t>
      </w:r>
      <w:bookmarkEnd w:id="11"/>
    </w:p>
    <w:p w:rsidR="008C61C3" w:rsidRDefault="007E6CF5" w:rsidP="0052239B">
      <w:pPr>
        <w:pStyle w:val="Introtextforchapter"/>
        <w:divId w:val="1439061288"/>
      </w:pPr>
      <w:r>
        <w:t xml:space="preserve">The Authority’s talented and capable </w:t>
      </w:r>
      <w:proofErr w:type="gramStart"/>
      <w:r>
        <w:t>staff are</w:t>
      </w:r>
      <w:proofErr w:type="gramEnd"/>
      <w:r>
        <w:t xml:space="preserve"> its core asset. There is a risk that uncertainty will affect the Authority’s ability to re</w:t>
      </w:r>
      <w:r w:rsidR="003834F3">
        <w:t>tain</w:t>
      </w:r>
      <w:r>
        <w:t xml:space="preserve"> staff and deliver its work plan.</w:t>
      </w:r>
    </w:p>
    <w:p w:rsidR="008C61C3" w:rsidRDefault="007E6CF5" w:rsidP="0052239B">
      <w:pPr>
        <w:pStyle w:val="Introtextforchapter"/>
        <w:divId w:val="1439061288"/>
      </w:pPr>
      <w:r>
        <w:t>As a small agency, the Authority partners with other Commonwealth agencies to deliver its payroll, ICT, finance payable and receivable, security and legal services in a cost-effective manner.</w:t>
      </w:r>
    </w:p>
    <w:p w:rsidR="008C61C3" w:rsidRDefault="007E6CF5" w:rsidP="0052239B">
      <w:pPr>
        <w:pStyle w:val="Introtextforchapter"/>
        <w:divId w:val="1439061288"/>
      </w:pPr>
      <w:r>
        <w:t xml:space="preserve">The Authority undertakes its work within a strong governance framework, including meeting governance requirements under the </w:t>
      </w:r>
      <w:r w:rsidRPr="00010255">
        <w:rPr>
          <w:i/>
        </w:rPr>
        <w:t>Public Governance, Performance and Accountability Act</w:t>
      </w:r>
      <w:r w:rsidR="00010255" w:rsidRPr="00010255">
        <w:rPr>
          <w:i/>
        </w:rPr>
        <w:t xml:space="preserve"> 2013</w:t>
      </w:r>
      <w:r>
        <w:t>.</w:t>
      </w:r>
    </w:p>
    <w:p w:rsidR="00507F98" w:rsidRDefault="00507F98" w:rsidP="0052239B">
      <w:pPr>
        <w:pStyle w:val="Introtextforchapter"/>
        <w:divId w:val="1439061288"/>
      </w:pPr>
    </w:p>
    <w:p w:rsidR="008C61C3" w:rsidRDefault="0052239B">
      <w:pPr>
        <w:pStyle w:val="Heading2"/>
        <w:divId w:val="1439061288"/>
        <w:rPr>
          <w:rFonts w:eastAsia="Times New Roman"/>
          <w:lang w:val="en-GB"/>
        </w:rPr>
      </w:pPr>
      <w:bookmarkStart w:id="12" w:name="_Toc490741727"/>
      <w:r>
        <w:rPr>
          <w:rFonts w:eastAsia="Times New Roman"/>
          <w:lang w:val="en-GB"/>
        </w:rPr>
        <w:br w:type="column"/>
      </w:r>
      <w:r w:rsidR="007E6CF5">
        <w:rPr>
          <w:rFonts w:eastAsia="Times New Roman"/>
          <w:lang w:val="en-GB"/>
        </w:rPr>
        <w:t>Staffing</w:t>
      </w:r>
      <w:bookmarkEnd w:id="12"/>
    </w:p>
    <w:p w:rsidR="008C61C3" w:rsidRDefault="007E6CF5" w:rsidP="00C20DD4">
      <w:pPr>
        <w:divId w:val="1439061288"/>
        <w:rPr>
          <w:lang w:val="en-GB"/>
        </w:rPr>
      </w:pPr>
      <w:r>
        <w:rPr>
          <w:lang w:val="en-GB"/>
        </w:rPr>
        <w:t xml:space="preserve">The Authority relies on </w:t>
      </w:r>
      <w:proofErr w:type="gramStart"/>
      <w:r>
        <w:rPr>
          <w:lang w:val="en-GB"/>
        </w:rPr>
        <w:t>its staff</w:t>
      </w:r>
      <w:proofErr w:type="gramEnd"/>
      <w:r>
        <w:rPr>
          <w:lang w:val="en-GB"/>
        </w:rPr>
        <w:t xml:space="preserve"> to undertake the research and analysis that supports its reviews and reports. Their expertise and professionalism is critical to both the production of high-quality reports, and building and maintaining good stakeholder relationships.</w:t>
      </w:r>
    </w:p>
    <w:p w:rsidR="008C61C3" w:rsidRDefault="007E6CF5" w:rsidP="00C20DD4">
      <w:pPr>
        <w:divId w:val="1439061288"/>
        <w:rPr>
          <w:lang w:val="en-GB"/>
        </w:rPr>
      </w:pPr>
      <w:r>
        <w:rPr>
          <w:lang w:val="en-GB"/>
        </w:rPr>
        <w:t xml:space="preserve">The Authority secretariat currently consists of an acting CEO leading </w:t>
      </w:r>
      <w:proofErr w:type="gramStart"/>
      <w:r w:rsidR="00E11EA7">
        <w:rPr>
          <w:lang w:val="en-GB"/>
        </w:rPr>
        <w:t>8</w:t>
      </w:r>
      <w:proofErr w:type="gramEnd"/>
      <w:r>
        <w:rPr>
          <w:lang w:val="en-GB"/>
        </w:rPr>
        <w:t xml:space="preserve"> staff. </w:t>
      </w:r>
      <w:r w:rsidR="003834F3">
        <w:rPr>
          <w:lang w:val="en-GB"/>
        </w:rPr>
        <w:t xml:space="preserve">Some </w:t>
      </w:r>
      <w:r>
        <w:rPr>
          <w:lang w:val="en-GB"/>
        </w:rPr>
        <w:t xml:space="preserve">of this workforce is employed on a non-ongoing or temporary basis. </w:t>
      </w:r>
    </w:p>
    <w:p w:rsidR="008C61C3" w:rsidRDefault="007E6CF5" w:rsidP="00C20DD4">
      <w:pPr>
        <w:divId w:val="1439061288"/>
        <w:rPr>
          <w:lang w:val="en-GB"/>
        </w:rPr>
      </w:pPr>
      <w:r>
        <w:rPr>
          <w:lang w:val="en-GB"/>
        </w:rPr>
        <w:t xml:space="preserve">The Authority encourages employees to undertake learning and development to build up competencies relevant to their roles. The Authority has a study assistance policy that sets out the assistance provided to staff </w:t>
      </w:r>
      <w:r w:rsidR="003834F3">
        <w:rPr>
          <w:lang w:val="en-GB"/>
        </w:rPr>
        <w:t xml:space="preserve">for </w:t>
      </w:r>
      <w:r>
        <w:rPr>
          <w:lang w:val="en-GB"/>
        </w:rPr>
        <w:t>learning and development opportunities. The policy provides financial and leave assistance to its staff enrolled in study or training that is relevant to the operational needs of the agency. Each staff member has the opportunity to identify and access appropriate training through the Authority’s Performance and Development Program.</w:t>
      </w:r>
    </w:p>
    <w:p w:rsidR="008C61C3" w:rsidRDefault="007E6CF5" w:rsidP="00C20DD4">
      <w:pPr>
        <w:divId w:val="1439061288"/>
        <w:rPr>
          <w:lang w:val="en-GB"/>
        </w:rPr>
      </w:pPr>
      <w:r>
        <w:rPr>
          <w:lang w:val="en-GB"/>
        </w:rPr>
        <w:t xml:space="preserve">The Authority also provides one-on-one coaching to address particular development needs and extensive on-the-job training. </w:t>
      </w:r>
    </w:p>
    <w:p w:rsidR="008C61C3" w:rsidRDefault="007E6CF5">
      <w:pPr>
        <w:pStyle w:val="Heading2"/>
        <w:divId w:val="1439061288"/>
        <w:rPr>
          <w:rFonts w:eastAsia="Times New Roman"/>
          <w:lang w:val="en-GB"/>
        </w:rPr>
      </w:pPr>
      <w:bookmarkStart w:id="13" w:name="_Toc490741728"/>
      <w:r>
        <w:rPr>
          <w:rFonts w:eastAsia="Times New Roman"/>
          <w:lang w:val="en-GB"/>
        </w:rPr>
        <w:t>Knowledge management</w:t>
      </w:r>
      <w:bookmarkEnd w:id="13"/>
    </w:p>
    <w:p w:rsidR="008C61C3" w:rsidRDefault="007E6CF5" w:rsidP="00C20DD4">
      <w:pPr>
        <w:divId w:val="1439061288"/>
        <w:rPr>
          <w:lang w:val="en-GB"/>
        </w:rPr>
      </w:pPr>
      <w:r>
        <w:rPr>
          <w:lang w:val="en-GB"/>
        </w:rPr>
        <w:t>The relocation to Canberra from Melbourne place</w:t>
      </w:r>
      <w:r w:rsidR="00D0679C">
        <w:rPr>
          <w:lang w:val="en-GB"/>
        </w:rPr>
        <w:t>d</w:t>
      </w:r>
      <w:r>
        <w:rPr>
          <w:lang w:val="en-GB"/>
        </w:rPr>
        <w:t xml:space="preserve"> a premium on effective knowledge management. The Authority</w:t>
      </w:r>
      <w:r w:rsidR="00D0679C">
        <w:rPr>
          <w:lang w:val="en-GB"/>
        </w:rPr>
        <w:t xml:space="preserve"> </w:t>
      </w:r>
      <w:r>
        <w:rPr>
          <w:lang w:val="en-GB"/>
        </w:rPr>
        <w:t>manage</w:t>
      </w:r>
      <w:r w:rsidR="00D0679C">
        <w:rPr>
          <w:lang w:val="en-GB"/>
        </w:rPr>
        <w:t>d</w:t>
      </w:r>
      <w:r>
        <w:rPr>
          <w:lang w:val="en-GB"/>
        </w:rPr>
        <w:t xml:space="preserve"> this by employing the following strategies:</w:t>
      </w:r>
    </w:p>
    <w:p w:rsidR="008C61C3" w:rsidRPr="00C20DD4" w:rsidRDefault="007E6CF5" w:rsidP="00C20DD4">
      <w:pPr>
        <w:pStyle w:val="ListBullet"/>
        <w:divId w:val="1439061288"/>
      </w:pPr>
      <w:r w:rsidRPr="00C20DD4">
        <w:t xml:space="preserve">effective electronic document storage and migration </w:t>
      </w:r>
    </w:p>
    <w:p w:rsidR="008C61C3" w:rsidRPr="00C20DD4" w:rsidRDefault="00E415DB" w:rsidP="00C20DD4">
      <w:pPr>
        <w:pStyle w:val="ListBullet"/>
        <w:divId w:val="1439061288"/>
      </w:pPr>
      <w:r>
        <w:rPr>
          <w:noProof/>
          <w:lang w:eastAsia="en-AU"/>
        </w:rPr>
        <mc:AlternateContent>
          <mc:Choice Requires="wps">
            <w:drawing>
              <wp:anchor distT="0" distB="0" distL="114300" distR="114300" simplePos="0" relativeHeight="251672576" behindDoc="0" locked="0" layoutInCell="1" allowOverlap="1" wp14:anchorId="4B22C905" wp14:editId="24844DE5">
                <wp:simplePos x="0" y="0"/>
                <wp:positionH relativeFrom="column">
                  <wp:posOffset>-4071620</wp:posOffset>
                </wp:positionH>
                <wp:positionV relativeFrom="paragraph">
                  <wp:posOffset>301625</wp:posOffset>
                </wp:positionV>
                <wp:extent cx="3952240" cy="2607310"/>
                <wp:effectExtent l="0" t="0" r="10160" b="21590"/>
                <wp:wrapNone/>
                <wp:docPr id="15" name="Rectangle 15" descr="This is an image of 11 adults" title="Image of adults"/>
                <wp:cNvGraphicFramePr/>
                <a:graphic xmlns:a="http://schemas.openxmlformats.org/drawingml/2006/main">
                  <a:graphicData uri="http://schemas.microsoft.com/office/word/2010/wordprocessingShape">
                    <wps:wsp>
                      <wps:cNvSpPr/>
                      <wps:spPr>
                        <a:xfrm>
                          <a:off x="0" y="0"/>
                          <a:ext cx="3952240" cy="2607310"/>
                        </a:xfrm>
                        <a:prstGeom prst="rect">
                          <a:avLst/>
                        </a:prstGeom>
                        <a:blipFill>
                          <a:blip r:embed="rId28"/>
                          <a:srcRect/>
                          <a:stretch>
                            <a:fillRect l="-452" t="-13638" r="-257" b="-16296"/>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3586C" id="Rectangle 15" o:spid="_x0000_s1026" alt="Title: Image of adults - Description: This is an image of 11 adults" style="position:absolute;margin-left:-320.6pt;margin-top:23.75pt;width:311.2pt;height:20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" strokecolor="#414141 [3213]" strokeweight=".5pt">
                <v:fill r:id="rId29" o:title="This is an image of 11 adults" recolor="t" rotate="t" type="frame"/>
              </v:rect>
            </w:pict>
          </mc:Fallback>
        </mc:AlternateContent>
      </w:r>
      <w:r w:rsidR="007E6CF5" w:rsidRPr="00C20DD4">
        <w:t>‘handover’ sessions between individual current and incoming staff</w:t>
      </w:r>
    </w:p>
    <w:p w:rsidR="008C61C3" w:rsidRPr="00C20DD4" w:rsidRDefault="007E6CF5" w:rsidP="00C20DD4">
      <w:pPr>
        <w:pStyle w:val="ListBullet"/>
        <w:divId w:val="1439061288"/>
      </w:pPr>
      <w:r w:rsidRPr="00C20DD4">
        <w:t>‘</w:t>
      </w:r>
      <w:proofErr w:type="gramStart"/>
      <w:r w:rsidRPr="00C20DD4">
        <w:t>lessons</w:t>
      </w:r>
      <w:proofErr w:type="gramEnd"/>
      <w:r w:rsidRPr="00C20DD4">
        <w:t xml:space="preserve"> learnt’ policy discussion sessions between current and incoming staff.</w:t>
      </w:r>
    </w:p>
    <w:p w:rsidR="00D0679C" w:rsidRDefault="00D0679C" w:rsidP="00C20DD4">
      <w:pPr>
        <w:divId w:val="1439061288"/>
        <w:rPr>
          <w:rFonts w:eastAsia="Times New Roman"/>
          <w:lang w:val="en-GB"/>
        </w:rPr>
      </w:pPr>
      <w:proofErr w:type="gramStart"/>
      <w:r>
        <w:rPr>
          <w:rFonts w:eastAsia="Times New Roman"/>
          <w:lang w:val="en-GB"/>
        </w:rPr>
        <w:t xml:space="preserve">These strategies have served the Authority well, and will continue to be employed </w:t>
      </w:r>
      <w:r w:rsidR="004376BF">
        <w:rPr>
          <w:rFonts w:eastAsia="Times New Roman"/>
          <w:lang w:val="en-GB"/>
        </w:rPr>
        <w:t>by staff to maintain effective knowledge management.</w:t>
      </w:r>
      <w:proofErr w:type="gramEnd"/>
    </w:p>
    <w:p w:rsidR="008C61C3" w:rsidRDefault="007E6CF5">
      <w:pPr>
        <w:pStyle w:val="Heading2"/>
        <w:divId w:val="1439061288"/>
        <w:rPr>
          <w:rFonts w:eastAsia="Times New Roman"/>
          <w:lang w:val="en-GB"/>
        </w:rPr>
      </w:pPr>
      <w:bookmarkStart w:id="14" w:name="_Toc490741729"/>
      <w:r>
        <w:rPr>
          <w:rFonts w:eastAsia="Times New Roman"/>
          <w:lang w:val="en-GB"/>
        </w:rPr>
        <w:t>Shared services arrangements</w:t>
      </w:r>
      <w:bookmarkEnd w:id="14"/>
    </w:p>
    <w:p w:rsidR="008C61C3" w:rsidRDefault="007E6CF5" w:rsidP="00C20DD4">
      <w:pPr>
        <w:divId w:val="1439061288"/>
        <w:rPr>
          <w:lang w:val="en-GB"/>
        </w:rPr>
      </w:pPr>
      <w:r>
        <w:rPr>
          <w:lang w:val="en-GB"/>
        </w:rPr>
        <w:t xml:space="preserve">The </w:t>
      </w:r>
      <w:r w:rsidR="00532CD5">
        <w:rPr>
          <w:lang w:val="en-GB"/>
        </w:rPr>
        <w:t xml:space="preserve">Authority has shared services arrangements in place </w:t>
      </w:r>
      <w:r w:rsidR="001363EA">
        <w:rPr>
          <w:lang w:val="en-GB"/>
        </w:rPr>
        <w:t>through memoranda of u</w:t>
      </w:r>
      <w:r w:rsidR="00532CD5">
        <w:rPr>
          <w:lang w:val="en-GB"/>
        </w:rPr>
        <w:t xml:space="preserve">nderstanding to meet payroll, ICT, accounts payable and receivable, legal and security needs. </w:t>
      </w:r>
      <w:r w:rsidR="003D668E">
        <w:rPr>
          <w:lang w:val="en-GB"/>
        </w:rPr>
        <w:t>Following</w:t>
      </w:r>
      <w:r w:rsidR="00532CD5">
        <w:rPr>
          <w:lang w:val="en-GB"/>
        </w:rPr>
        <w:t xml:space="preserve"> the Authority’s relocation to Canberra from Melbourne </w:t>
      </w:r>
      <w:r w:rsidR="003834F3">
        <w:rPr>
          <w:lang w:val="en-GB"/>
        </w:rPr>
        <w:t>in</w:t>
      </w:r>
      <w:r w:rsidR="00532CD5">
        <w:rPr>
          <w:lang w:val="en-GB"/>
        </w:rPr>
        <w:t xml:space="preserve"> September 2016, service agreements with both the Department of the Environment and Energy and Department of Industry </w:t>
      </w:r>
      <w:r w:rsidR="003834F3">
        <w:rPr>
          <w:lang w:val="en-GB"/>
        </w:rPr>
        <w:t xml:space="preserve">and Science </w:t>
      </w:r>
      <w:r w:rsidR="003D668E">
        <w:rPr>
          <w:lang w:val="en-GB"/>
        </w:rPr>
        <w:t xml:space="preserve">are being negotiated </w:t>
      </w:r>
      <w:r w:rsidR="00532CD5">
        <w:rPr>
          <w:lang w:val="en-GB"/>
        </w:rPr>
        <w:t xml:space="preserve">for corporate services </w:t>
      </w:r>
      <w:r w:rsidR="001363EA">
        <w:rPr>
          <w:lang w:val="en-GB"/>
        </w:rPr>
        <w:t>that</w:t>
      </w:r>
      <w:r w:rsidR="003D668E">
        <w:rPr>
          <w:lang w:val="en-GB"/>
        </w:rPr>
        <w:t xml:space="preserve"> </w:t>
      </w:r>
      <w:r w:rsidR="00532CD5">
        <w:rPr>
          <w:lang w:val="en-GB"/>
        </w:rPr>
        <w:t>provide economies of scale and value for money.</w:t>
      </w:r>
    </w:p>
    <w:p w:rsidR="00C31894" w:rsidRDefault="00C31894" w:rsidP="00C31894">
      <w:pPr>
        <w:pStyle w:val="Heading1"/>
        <w:divId w:val="1439061288"/>
        <w:rPr>
          <w:rFonts w:eastAsia="Times New Roman"/>
          <w:lang w:val="en-GB"/>
        </w:rPr>
      </w:pPr>
      <w:r>
        <w:rPr>
          <w:rFonts w:eastAsia="Times New Roman"/>
          <w:lang w:val="en-GB"/>
        </w:rPr>
        <w:br w:type="page"/>
      </w:r>
    </w:p>
    <w:p w:rsidR="008C61C3" w:rsidRDefault="007E6CF5" w:rsidP="00C31894">
      <w:pPr>
        <w:pStyle w:val="Heading1"/>
        <w:divId w:val="1439061288"/>
        <w:rPr>
          <w:rFonts w:eastAsia="Times New Roman"/>
          <w:lang w:val="en-GB"/>
        </w:rPr>
      </w:pPr>
      <w:bookmarkStart w:id="15" w:name="_Toc490741730"/>
      <w:r>
        <w:rPr>
          <w:rFonts w:eastAsia="Times New Roman"/>
          <w:lang w:val="en-GB"/>
        </w:rPr>
        <w:t>Risk oversight and management</w:t>
      </w:r>
      <w:bookmarkEnd w:id="15"/>
    </w:p>
    <w:p w:rsidR="008C61C3" w:rsidRDefault="007E6CF5" w:rsidP="00C31894">
      <w:pPr>
        <w:pStyle w:val="Introtextforchapter"/>
        <w:divId w:val="1439061288"/>
      </w:pPr>
      <w:r>
        <w:t xml:space="preserve">The Authority </w:t>
      </w:r>
      <w:r w:rsidR="003D668E">
        <w:t xml:space="preserve">employs </w:t>
      </w:r>
      <w:r>
        <w:t xml:space="preserve">effective risk management </w:t>
      </w:r>
      <w:r w:rsidR="003D668E">
        <w:t>a</w:t>
      </w:r>
      <w:r>
        <w:t>s a key element of effective governance.</w:t>
      </w:r>
    </w:p>
    <w:p w:rsidR="008C61C3" w:rsidRDefault="007E6CF5" w:rsidP="00C31894">
      <w:pPr>
        <w:pStyle w:val="Introtextforchapter"/>
        <w:divId w:val="1439061288"/>
      </w:pPr>
      <w:r>
        <w:t xml:space="preserve">The Authority has a Risk Management Framework to drive </w:t>
      </w:r>
      <w:r w:rsidR="003D668E">
        <w:t xml:space="preserve">a </w:t>
      </w:r>
      <w:r>
        <w:t>positive risk management</w:t>
      </w:r>
      <w:r w:rsidR="003D668E">
        <w:t xml:space="preserve"> culture</w:t>
      </w:r>
      <w:r>
        <w:t xml:space="preserve">. The framework complies with the requirements of the </w:t>
      </w:r>
      <w:r>
        <w:rPr>
          <w:rStyle w:val="Emphasis"/>
        </w:rPr>
        <w:t>Commonwealth Risk Management Policy 1</w:t>
      </w:r>
      <w:r w:rsidR="00C0371F">
        <w:rPr>
          <w:rStyle w:val="Emphasis"/>
        </w:rPr>
        <w:t> </w:t>
      </w:r>
      <w:r>
        <w:rPr>
          <w:rStyle w:val="Emphasis"/>
        </w:rPr>
        <w:t>July 2014</w:t>
      </w:r>
      <w:r>
        <w:t xml:space="preserve"> and the </w:t>
      </w:r>
      <w:r w:rsidRPr="00010255">
        <w:rPr>
          <w:i/>
        </w:rPr>
        <w:t>Public Governance, Performance and Accountability Act</w:t>
      </w:r>
      <w:r w:rsidR="00010255" w:rsidRPr="00010255">
        <w:rPr>
          <w:i/>
        </w:rPr>
        <w:t xml:space="preserve"> 2013</w:t>
      </w:r>
      <w:r>
        <w:t>.</w:t>
      </w:r>
    </w:p>
    <w:p w:rsidR="008C61C3" w:rsidRDefault="00C31894" w:rsidP="00C31894">
      <w:pPr>
        <w:pStyle w:val="Heading2"/>
        <w:divId w:val="1439061288"/>
        <w:rPr>
          <w:rFonts w:eastAsia="Times New Roman"/>
          <w:lang w:val="en-GB"/>
        </w:rPr>
      </w:pPr>
      <w:r>
        <w:rPr>
          <w:rFonts w:eastAsia="Times New Roman"/>
          <w:lang w:val="en-GB"/>
        </w:rPr>
        <w:br w:type="column"/>
      </w:r>
      <w:bookmarkStart w:id="16" w:name="_Toc490741731"/>
      <w:r w:rsidR="007E6CF5">
        <w:rPr>
          <w:rFonts w:eastAsia="Times New Roman"/>
          <w:lang w:val="en-GB"/>
        </w:rPr>
        <w:t>Good governance</w:t>
      </w:r>
      <w:bookmarkEnd w:id="16"/>
    </w:p>
    <w:p w:rsidR="008C61C3" w:rsidRDefault="007E6CF5" w:rsidP="00321560">
      <w:pPr>
        <w:divId w:val="1439061288"/>
        <w:rPr>
          <w:lang w:val="en-GB"/>
        </w:rPr>
      </w:pPr>
      <w:r>
        <w:rPr>
          <w:lang w:val="en-GB"/>
        </w:rPr>
        <w:t xml:space="preserve">The Authority has a strong governance framework. To ensure it complies with governance requirements under the </w:t>
      </w:r>
      <w:r w:rsidRPr="00010255">
        <w:rPr>
          <w:i/>
          <w:lang w:val="en-GB"/>
        </w:rPr>
        <w:t>Public Governance, Performance and Accountability Act</w:t>
      </w:r>
      <w:r w:rsidR="00010255" w:rsidRPr="00010255">
        <w:rPr>
          <w:i/>
          <w:lang w:val="en-GB"/>
        </w:rPr>
        <w:t xml:space="preserve"> 2013</w:t>
      </w:r>
      <w:r>
        <w:rPr>
          <w:lang w:val="en-GB"/>
        </w:rPr>
        <w:t>, the Authority will continue to:</w:t>
      </w:r>
    </w:p>
    <w:p w:rsidR="008C61C3" w:rsidRDefault="007E6CF5" w:rsidP="00321560">
      <w:pPr>
        <w:pStyle w:val="ListBullet"/>
        <w:divId w:val="1439061288"/>
      </w:pPr>
      <w:r>
        <w:t>ensure that delegations for human resources and finances are appropriate</w:t>
      </w:r>
    </w:p>
    <w:p w:rsidR="008C61C3" w:rsidRDefault="007E6CF5" w:rsidP="00321560">
      <w:pPr>
        <w:pStyle w:val="ListBullet"/>
        <w:divId w:val="1439061288"/>
      </w:pPr>
      <w:r>
        <w:t>ensure there is effective control and oversight to deal with fraud and risk</w:t>
      </w:r>
    </w:p>
    <w:p w:rsidR="008C61C3" w:rsidRDefault="007E6CF5" w:rsidP="00321560">
      <w:pPr>
        <w:pStyle w:val="ListBullet"/>
        <w:divId w:val="1439061288"/>
      </w:pPr>
      <w:r>
        <w:t>maintain an effective Audit Committee</w:t>
      </w:r>
    </w:p>
    <w:p w:rsidR="008C61C3" w:rsidRDefault="007E6CF5" w:rsidP="00321560">
      <w:pPr>
        <w:pStyle w:val="ListBullet"/>
        <w:divId w:val="1439061288"/>
      </w:pPr>
      <w:r>
        <w:t>educate its staff to apply APS Code of Conduct and Values on a day-to-day basis</w:t>
      </w:r>
    </w:p>
    <w:p w:rsidR="008C61C3" w:rsidRDefault="007E6CF5" w:rsidP="00321560">
      <w:pPr>
        <w:pStyle w:val="ListBullet"/>
        <w:divId w:val="1439061288"/>
      </w:pPr>
      <w:r>
        <w:t>educate new staff on the Authority’s governance practices</w:t>
      </w:r>
    </w:p>
    <w:p w:rsidR="008C61C3" w:rsidRDefault="007E6CF5" w:rsidP="00321560">
      <w:pPr>
        <w:pStyle w:val="ListBullet"/>
        <w:divId w:val="1439061288"/>
      </w:pPr>
      <w:proofErr w:type="gramStart"/>
      <w:r>
        <w:t>maintain</w:t>
      </w:r>
      <w:proofErr w:type="gramEnd"/>
      <w:r>
        <w:t xml:space="preserve"> governance issues as standing agenda items on regular senior </w:t>
      </w:r>
      <w:r w:rsidR="003D668E">
        <w:t xml:space="preserve">management </w:t>
      </w:r>
      <w:r>
        <w:t>meetings.</w:t>
      </w:r>
    </w:p>
    <w:p w:rsidR="00F67D49" w:rsidRDefault="00F67D49" w:rsidP="00F67D49">
      <w:pPr>
        <w:pStyle w:val="Heading2"/>
        <w:divId w:val="1439061288"/>
        <w:rPr>
          <w:rFonts w:eastAsia="Times New Roman"/>
          <w:lang w:val="en-GB"/>
        </w:rPr>
      </w:pPr>
      <w:bookmarkStart w:id="17" w:name="_Toc490741732"/>
      <w:r>
        <w:rPr>
          <w:rFonts w:eastAsia="Times New Roman"/>
          <w:lang w:val="en-GB"/>
        </w:rPr>
        <w:t>Risks</w:t>
      </w:r>
      <w:bookmarkEnd w:id="17"/>
    </w:p>
    <w:p w:rsidR="00BD1FBB" w:rsidRDefault="00BD1FBB" w:rsidP="00C20DD4">
      <w:pPr>
        <w:divId w:val="1439061288"/>
        <w:rPr>
          <w:lang w:val="en-GB"/>
        </w:rPr>
      </w:pPr>
      <w:r>
        <w:rPr>
          <w:lang w:val="en-GB"/>
        </w:rPr>
        <w:t xml:space="preserve">The Authority maintains a risk management framework and policy, which are updated regularly and </w:t>
      </w:r>
      <w:r w:rsidR="003D668E">
        <w:rPr>
          <w:lang w:val="en-GB"/>
        </w:rPr>
        <w:t xml:space="preserve">reviewed </w:t>
      </w:r>
      <w:r>
        <w:rPr>
          <w:lang w:val="en-GB"/>
        </w:rPr>
        <w:t>by its Audit Committee.</w:t>
      </w:r>
    </w:p>
    <w:p w:rsidR="00F67D49" w:rsidRPr="00321560" w:rsidRDefault="00F67D49" w:rsidP="00C20DD4">
      <w:pPr>
        <w:divId w:val="1439061288"/>
        <w:rPr>
          <w:lang w:val="en-GB"/>
        </w:rPr>
      </w:pPr>
      <w:r>
        <w:rPr>
          <w:lang w:val="en-GB"/>
        </w:rPr>
        <w:t xml:space="preserve">Table </w:t>
      </w:r>
      <w:proofErr w:type="gramStart"/>
      <w:r>
        <w:rPr>
          <w:lang w:val="en-GB"/>
        </w:rPr>
        <w:t>2</w:t>
      </w:r>
      <w:proofErr w:type="gramEnd"/>
      <w:r>
        <w:rPr>
          <w:lang w:val="en-GB"/>
        </w:rPr>
        <w:t xml:space="preserve"> sets out the Authority’s high-level strategic risks for the reporting period, along with risk ratings and mitigation strategies.</w:t>
      </w:r>
      <w:r w:rsidR="003834F3">
        <w:rPr>
          <w:lang w:val="en-GB"/>
        </w:rPr>
        <w:t xml:space="preserve"> R</w:t>
      </w:r>
      <w:r>
        <w:rPr>
          <w:lang w:val="en-GB"/>
        </w:rPr>
        <w:t xml:space="preserve">isk treatments and treatment owners are outlined in the Authority’s risk register, which is updated regularly. </w:t>
      </w:r>
      <w:r w:rsidR="003834F3">
        <w:rPr>
          <w:lang w:val="en-GB"/>
        </w:rPr>
        <w:t xml:space="preserve"> Individual work initiatives such as major procurements also have targeted risk strategies.</w:t>
      </w:r>
    </w:p>
    <w:p w:rsidR="00F67D49" w:rsidRDefault="00F67D49">
      <w:pPr>
        <w:rPr>
          <w:rFonts w:eastAsia="Times New Roman"/>
          <w:b/>
          <w:bCs/>
          <w:sz w:val="36"/>
          <w:szCs w:val="36"/>
          <w:lang w:val="en-GB"/>
        </w:rPr>
      </w:pPr>
      <w:r>
        <w:rPr>
          <w:rFonts w:eastAsia="Times New Roman"/>
          <w:lang w:val="en-GB"/>
        </w:rPr>
        <w:br w:type="page"/>
      </w:r>
    </w:p>
    <w:p w:rsidR="00F67D49" w:rsidRDefault="00F67D49">
      <w:pPr>
        <w:pStyle w:val="Heading2"/>
        <w:divId w:val="1439061288"/>
        <w:rPr>
          <w:rFonts w:eastAsia="Times New Roman"/>
          <w:lang w:val="en-GB"/>
        </w:rPr>
        <w:sectPr w:rsidR="00F67D49" w:rsidSect="00321560">
          <w:pgSz w:w="11906" w:h="16838"/>
          <w:pgMar w:top="1440" w:right="1440" w:bottom="1440" w:left="1440" w:header="708" w:footer="708" w:gutter="0"/>
          <w:cols w:num="2" w:space="708"/>
          <w:docGrid w:linePitch="360"/>
        </w:sectPr>
      </w:pPr>
    </w:p>
    <w:p w:rsidR="00BC0F2E" w:rsidRPr="008D3A0F" w:rsidRDefault="007E6CF5" w:rsidP="008D3A0F">
      <w:pPr>
        <w:pStyle w:val="Heading3"/>
        <w:divId w:val="1439061288"/>
        <w:rPr>
          <w:rFonts w:eastAsia="Times New Roman"/>
          <w:lang w:val="en-GB"/>
        </w:rPr>
      </w:pPr>
      <w:r>
        <w:rPr>
          <w:rFonts w:eastAsia="Times New Roman"/>
          <w:lang w:val="en-GB"/>
        </w:rPr>
        <w:t xml:space="preserve">Table </w:t>
      </w:r>
      <w:r w:rsidR="008B0CC0">
        <w:rPr>
          <w:rFonts w:eastAsia="Times New Roman"/>
          <w:lang w:val="en-GB"/>
        </w:rPr>
        <w:t>3</w:t>
      </w:r>
      <w:r>
        <w:rPr>
          <w:rFonts w:eastAsia="Times New Roman"/>
          <w:lang w:val="en-GB"/>
        </w:rPr>
        <w:t>: Climate Change Authority strategic risks</w:t>
      </w:r>
    </w:p>
    <w:tbl>
      <w:tblPr>
        <w:tblStyle w:val="TableGrid"/>
        <w:tblW w:w="0" w:type="auto"/>
        <w:tblBorders>
          <w:top w:val="none" w:sz="0" w:space="0" w:color="auto"/>
          <w:left w:val="none" w:sz="0" w:space="0" w:color="auto"/>
          <w:bottom w:val="none" w:sz="0" w:space="0" w:color="auto"/>
          <w:right w:val="none" w:sz="0" w:space="0" w:color="auto"/>
          <w:insideH w:val="dotted" w:sz="4" w:space="0" w:color="0C9FCD" w:themeColor="accent1"/>
          <w:insideV w:val="none" w:sz="0" w:space="0" w:color="auto"/>
        </w:tblBorders>
        <w:tblLook w:val="04A0" w:firstRow="1" w:lastRow="0" w:firstColumn="1" w:lastColumn="0" w:noHBand="0" w:noVBand="1"/>
        <w:tblCaption w:val="TABLE 3: CLIMATE CHANGE AUTHORITY STRATEGIC RISKS"/>
        <w:tblDescription w:val="This is a table of the risks that the CCA faces"/>
      </w:tblPr>
      <w:tblGrid>
        <w:gridCol w:w="3640"/>
        <w:gridCol w:w="3640"/>
        <w:gridCol w:w="3640"/>
        <w:gridCol w:w="3640"/>
      </w:tblGrid>
      <w:tr w:rsidR="00BC0F2E" w:rsidTr="00BF1A0E">
        <w:trPr>
          <w:divId w:val="1439061288"/>
          <w:cantSplit/>
          <w:trHeight w:val="283"/>
        </w:trPr>
        <w:tc>
          <w:tcPr>
            <w:tcW w:w="3640" w:type="dxa"/>
            <w:shd w:val="clear" w:color="auto" w:fill="0C9FCD" w:themeFill="accent1"/>
            <w:vAlign w:val="center"/>
          </w:tcPr>
          <w:p w:rsidR="00BC0F2E" w:rsidRDefault="00BC0F2E" w:rsidP="008D3A0F">
            <w:pPr>
              <w:pStyle w:val="TableHeading"/>
            </w:pPr>
            <w:r w:rsidRPr="003A7EC5">
              <w:t>RISK TYPE</w:t>
            </w:r>
          </w:p>
        </w:tc>
        <w:tc>
          <w:tcPr>
            <w:tcW w:w="3640" w:type="dxa"/>
            <w:shd w:val="clear" w:color="auto" w:fill="0C9FCD" w:themeFill="accent1"/>
            <w:vAlign w:val="center"/>
          </w:tcPr>
          <w:p w:rsidR="00BC0F2E" w:rsidRDefault="00BC0F2E" w:rsidP="008D3A0F">
            <w:pPr>
              <w:pStyle w:val="TableHeading"/>
            </w:pPr>
            <w:r w:rsidRPr="003A7EC5">
              <w:t>RISK DESCRIPTION</w:t>
            </w:r>
          </w:p>
        </w:tc>
        <w:tc>
          <w:tcPr>
            <w:tcW w:w="3640" w:type="dxa"/>
            <w:shd w:val="clear" w:color="auto" w:fill="0C9FCD" w:themeFill="accent1"/>
            <w:vAlign w:val="center"/>
          </w:tcPr>
          <w:p w:rsidR="00BC0F2E" w:rsidRDefault="00BC0F2E" w:rsidP="008D3A0F">
            <w:pPr>
              <w:pStyle w:val="TableHeading"/>
            </w:pPr>
            <w:r w:rsidRPr="003A7EC5">
              <w:t>LIKELIHOOD, CONSEQUENCE AND RATING</w:t>
            </w:r>
          </w:p>
        </w:tc>
        <w:tc>
          <w:tcPr>
            <w:tcW w:w="3640" w:type="dxa"/>
            <w:shd w:val="clear" w:color="auto" w:fill="0C9FCD" w:themeFill="accent1"/>
            <w:vAlign w:val="center"/>
          </w:tcPr>
          <w:p w:rsidR="00BC0F2E" w:rsidRDefault="00BC0F2E" w:rsidP="008D3A0F">
            <w:pPr>
              <w:pStyle w:val="TableHeading"/>
            </w:pPr>
            <w:r w:rsidRPr="003A7EC5">
              <w:t>MITIGATION STRATEGIES</w:t>
            </w:r>
          </w:p>
        </w:tc>
      </w:tr>
      <w:tr w:rsidR="00BC0F2E" w:rsidTr="00BF1A0E">
        <w:trPr>
          <w:divId w:val="1439061288"/>
          <w:cantSplit/>
        </w:trPr>
        <w:tc>
          <w:tcPr>
            <w:tcW w:w="3640" w:type="dxa"/>
            <w:vAlign w:val="center"/>
          </w:tcPr>
          <w:p w:rsidR="00BC0F2E" w:rsidRPr="00BC0F2E" w:rsidRDefault="00BC0F2E" w:rsidP="00BC0F2E">
            <w:pPr>
              <w:pStyle w:val="ListBullet"/>
              <w:numPr>
                <w:ilvl w:val="0"/>
                <w:numId w:val="0"/>
              </w:numPr>
              <w:rPr>
                <w:sz w:val="16"/>
              </w:rPr>
            </w:pPr>
            <w:r w:rsidRPr="00BC0F2E">
              <w:rPr>
                <w:sz w:val="16"/>
              </w:rPr>
              <w:t>Managing financial resources</w:t>
            </w:r>
          </w:p>
        </w:tc>
        <w:tc>
          <w:tcPr>
            <w:tcW w:w="3640" w:type="dxa"/>
          </w:tcPr>
          <w:p w:rsidR="00BC0F2E" w:rsidRDefault="00BC0F2E" w:rsidP="00C20DD4">
            <w:pPr>
              <w:pStyle w:val="Tabletext"/>
            </w:pPr>
            <w:r w:rsidRPr="00BC0F2E">
              <w:t>Uncertainty about the Authority’s future and funding compromises delivery of work program</w:t>
            </w:r>
          </w:p>
          <w:p w:rsidR="003D668E" w:rsidRPr="00BC0F2E" w:rsidRDefault="003D668E" w:rsidP="00C20DD4">
            <w:pPr>
              <w:pStyle w:val="Tabletext"/>
            </w:pPr>
            <w:r>
              <w:t>Minister for the Environment</w:t>
            </w:r>
            <w:r w:rsidR="008B1D46">
              <w:t xml:space="preserve"> and Energy</w:t>
            </w:r>
            <w:r w:rsidR="004E0EAE">
              <w:t xml:space="preserve"> or Parliament request</w:t>
            </w:r>
            <w:r w:rsidR="009C38FB">
              <w:t>s</w:t>
            </w:r>
            <w:r w:rsidR="004E0EAE">
              <w:t xml:space="preserve"> a Special R</w:t>
            </w:r>
            <w:r w:rsidR="009C38FB">
              <w:t>eview putting pressure on resources</w:t>
            </w:r>
          </w:p>
        </w:tc>
        <w:tc>
          <w:tcPr>
            <w:tcW w:w="3640" w:type="dxa"/>
          </w:tcPr>
          <w:p w:rsidR="00BC0F2E" w:rsidRPr="00BC0F2E" w:rsidRDefault="009C38FB" w:rsidP="00BC0F2E">
            <w:pPr>
              <w:pStyle w:val="ListBullet"/>
              <w:numPr>
                <w:ilvl w:val="0"/>
                <w:numId w:val="0"/>
              </w:numPr>
            </w:pPr>
            <w:r>
              <w:rPr>
                <w:rStyle w:val="Strong"/>
                <w:b w:val="0"/>
                <w:sz w:val="16"/>
                <w:szCs w:val="16"/>
              </w:rPr>
              <w:t>Unlikely; moderate</w:t>
            </w:r>
            <w:r w:rsidR="00BC0F2E" w:rsidRPr="00BC0F2E">
              <w:rPr>
                <w:rStyle w:val="Strong"/>
                <w:b w:val="0"/>
                <w:sz w:val="16"/>
                <w:szCs w:val="16"/>
              </w:rPr>
              <w:t>; medium</w:t>
            </w:r>
          </w:p>
        </w:tc>
        <w:tc>
          <w:tcPr>
            <w:tcW w:w="3640" w:type="dxa"/>
          </w:tcPr>
          <w:p w:rsidR="00BC0F2E" w:rsidRPr="00BC0F2E" w:rsidRDefault="00BC0F2E" w:rsidP="00C20DD4">
            <w:pPr>
              <w:pStyle w:val="Tabletext"/>
            </w:pPr>
            <w:r w:rsidRPr="00BC0F2E">
              <w:t>The CEO and the business manager monitor budget expenditure closely</w:t>
            </w:r>
          </w:p>
          <w:p w:rsidR="00BC0F2E" w:rsidRDefault="00BC0F2E" w:rsidP="00C20DD4">
            <w:pPr>
              <w:pStyle w:val="Tabletext"/>
            </w:pPr>
            <w:r w:rsidRPr="00BC0F2E">
              <w:t>Funding priorities planned to align with key priorities and closely monitored by CEO and business manager</w:t>
            </w:r>
          </w:p>
          <w:p w:rsidR="003D668E" w:rsidRPr="00BC0F2E" w:rsidRDefault="003D668E" w:rsidP="00C20DD4">
            <w:pPr>
              <w:pStyle w:val="Tabletext"/>
            </w:pPr>
            <w:r>
              <w:t>Self-generated research projects managed flexibly, in line with available resources</w:t>
            </w:r>
          </w:p>
          <w:p w:rsidR="00BC0F2E" w:rsidRPr="00BC0F2E" w:rsidRDefault="00BC0F2E" w:rsidP="00C20DD4">
            <w:pPr>
              <w:pStyle w:val="Tabletext"/>
            </w:pPr>
            <w:r w:rsidRPr="00BC0F2E">
              <w:t>Funding priorities and constraints communicated to Authority members</w:t>
            </w:r>
          </w:p>
        </w:tc>
      </w:tr>
      <w:tr w:rsidR="00BC0F2E" w:rsidTr="00BF1A0E">
        <w:trPr>
          <w:divId w:val="1439061288"/>
          <w:cantSplit/>
        </w:trPr>
        <w:tc>
          <w:tcPr>
            <w:tcW w:w="3640" w:type="dxa"/>
            <w:vAlign w:val="center"/>
          </w:tcPr>
          <w:p w:rsidR="00BC0F2E" w:rsidRPr="00BC0F2E" w:rsidRDefault="00BC0F2E" w:rsidP="00BC0F2E">
            <w:pPr>
              <w:pStyle w:val="ListBullet"/>
              <w:numPr>
                <w:ilvl w:val="0"/>
                <w:numId w:val="0"/>
              </w:numPr>
              <w:rPr>
                <w:sz w:val="16"/>
              </w:rPr>
            </w:pPr>
            <w:r w:rsidRPr="00BC0F2E">
              <w:rPr>
                <w:sz w:val="16"/>
              </w:rPr>
              <w:t>Managing people resources</w:t>
            </w:r>
          </w:p>
        </w:tc>
        <w:tc>
          <w:tcPr>
            <w:tcW w:w="3640" w:type="dxa"/>
          </w:tcPr>
          <w:p w:rsidR="00BC0F2E" w:rsidRDefault="00BC0F2E" w:rsidP="00C20DD4">
            <w:pPr>
              <w:pStyle w:val="Tabletext"/>
            </w:pPr>
            <w:r w:rsidRPr="00BC0F2E">
              <w:t>Inability to re</w:t>
            </w:r>
            <w:r w:rsidR="003834F3">
              <w:t>tain</w:t>
            </w:r>
            <w:r w:rsidRPr="00BC0F2E">
              <w:t xml:space="preserve"> staff in circumstances of operational uncertainty compromises delivery of work program</w:t>
            </w:r>
          </w:p>
          <w:p w:rsidR="003D668E" w:rsidRPr="00BC0F2E" w:rsidRDefault="003D668E" w:rsidP="00C20DD4">
            <w:pPr>
              <w:pStyle w:val="Tabletext"/>
            </w:pPr>
            <w:r>
              <w:t>Minister for the Environment</w:t>
            </w:r>
            <w:r w:rsidR="008B1D46">
              <w:t xml:space="preserve"> and Energy</w:t>
            </w:r>
            <w:r w:rsidR="004E0EAE">
              <w:t xml:space="preserve"> or Parliament request</w:t>
            </w:r>
            <w:r w:rsidR="009C38FB">
              <w:t>s</w:t>
            </w:r>
            <w:r w:rsidR="004E0EAE">
              <w:t xml:space="preserve"> a Special R</w:t>
            </w:r>
            <w:r w:rsidR="009C38FB">
              <w:t>eview putting pressure on resources</w:t>
            </w:r>
          </w:p>
        </w:tc>
        <w:tc>
          <w:tcPr>
            <w:tcW w:w="3640" w:type="dxa"/>
          </w:tcPr>
          <w:p w:rsidR="00BC0F2E" w:rsidRPr="00BC0F2E" w:rsidRDefault="009C38FB" w:rsidP="00BC0F2E">
            <w:pPr>
              <w:pStyle w:val="ListBullet"/>
              <w:numPr>
                <w:ilvl w:val="0"/>
                <w:numId w:val="0"/>
              </w:numPr>
            </w:pPr>
            <w:r>
              <w:rPr>
                <w:rStyle w:val="Strong"/>
                <w:b w:val="0"/>
                <w:sz w:val="16"/>
                <w:szCs w:val="16"/>
              </w:rPr>
              <w:t>Unlikely; moderate</w:t>
            </w:r>
            <w:r w:rsidR="00BC0F2E" w:rsidRPr="00BC0F2E">
              <w:rPr>
                <w:rStyle w:val="Strong"/>
                <w:b w:val="0"/>
                <w:sz w:val="16"/>
                <w:szCs w:val="16"/>
              </w:rPr>
              <w:t>; medium</w:t>
            </w:r>
          </w:p>
        </w:tc>
        <w:tc>
          <w:tcPr>
            <w:tcW w:w="3640" w:type="dxa"/>
          </w:tcPr>
          <w:p w:rsidR="00BC0F2E" w:rsidRDefault="00BC0F2E" w:rsidP="00C20DD4">
            <w:pPr>
              <w:pStyle w:val="Tabletext"/>
            </w:pPr>
            <w:r w:rsidRPr="00BC0F2E">
              <w:t>Staff kept informed about developments in the operational environment and supported with effective change management and resilience strategies, including through the Employee Assistance Program</w:t>
            </w:r>
          </w:p>
          <w:p w:rsidR="003D668E" w:rsidRPr="003D668E" w:rsidRDefault="003D668E" w:rsidP="00C20DD4">
            <w:pPr>
              <w:pStyle w:val="Tabletext"/>
            </w:pPr>
            <w:r>
              <w:t>Self-generated research projects managed flexibly, in line with available resources</w:t>
            </w:r>
          </w:p>
        </w:tc>
      </w:tr>
      <w:tr w:rsidR="00BC0F2E" w:rsidTr="00624D2E">
        <w:trPr>
          <w:divId w:val="1439061288"/>
          <w:cantSplit/>
          <w:trHeight w:val="3005"/>
        </w:trPr>
        <w:tc>
          <w:tcPr>
            <w:tcW w:w="3640" w:type="dxa"/>
            <w:vAlign w:val="center"/>
          </w:tcPr>
          <w:p w:rsidR="00BC0F2E" w:rsidRPr="00BC0F2E" w:rsidRDefault="00BC0F2E" w:rsidP="00BC0F2E">
            <w:pPr>
              <w:pStyle w:val="ListBullet"/>
              <w:numPr>
                <w:ilvl w:val="0"/>
                <w:numId w:val="0"/>
              </w:numPr>
              <w:rPr>
                <w:sz w:val="16"/>
              </w:rPr>
            </w:pPr>
            <w:r w:rsidRPr="00BC0F2E">
              <w:rPr>
                <w:sz w:val="16"/>
              </w:rPr>
              <w:t>Capability</w:t>
            </w:r>
          </w:p>
        </w:tc>
        <w:tc>
          <w:tcPr>
            <w:tcW w:w="3640" w:type="dxa"/>
          </w:tcPr>
          <w:p w:rsidR="003D668E" w:rsidRPr="00BC0F2E" w:rsidRDefault="00BC0F2E" w:rsidP="00C20DD4">
            <w:pPr>
              <w:pStyle w:val="Tabletext"/>
            </w:pPr>
            <w:r w:rsidRPr="00BC0F2E">
              <w:t>Insufficient number of skilled staff leads to gaps in skillsets required to deliver outcomes</w:t>
            </w:r>
            <w:r w:rsidR="003834F3">
              <w:t xml:space="preserve">. There are insufficient </w:t>
            </w:r>
            <w:r w:rsidRPr="00BC0F2E">
              <w:t xml:space="preserve"> staff </w:t>
            </w:r>
            <w:r w:rsidR="003834F3">
              <w:t xml:space="preserve">for </w:t>
            </w:r>
            <w:r w:rsidRPr="00BC0F2E">
              <w:t>proper oversight and management of reviews or segregation of duties</w:t>
            </w:r>
          </w:p>
        </w:tc>
        <w:tc>
          <w:tcPr>
            <w:tcW w:w="3640" w:type="dxa"/>
          </w:tcPr>
          <w:p w:rsidR="00BC0F2E" w:rsidRPr="00BC0F2E" w:rsidRDefault="009C38FB" w:rsidP="00BC0F2E">
            <w:pPr>
              <w:pStyle w:val="ListBullet"/>
              <w:numPr>
                <w:ilvl w:val="0"/>
                <w:numId w:val="0"/>
              </w:numPr>
            </w:pPr>
            <w:r>
              <w:rPr>
                <w:rStyle w:val="Strong"/>
                <w:b w:val="0"/>
                <w:sz w:val="16"/>
                <w:szCs w:val="16"/>
              </w:rPr>
              <w:t>Unlikely; moderate</w:t>
            </w:r>
            <w:r w:rsidR="00BC0F2E" w:rsidRPr="00BC0F2E">
              <w:rPr>
                <w:rStyle w:val="Strong"/>
                <w:b w:val="0"/>
                <w:sz w:val="16"/>
                <w:szCs w:val="16"/>
              </w:rPr>
              <w:t>; medium</w:t>
            </w:r>
          </w:p>
        </w:tc>
        <w:tc>
          <w:tcPr>
            <w:tcW w:w="3640" w:type="dxa"/>
          </w:tcPr>
          <w:p w:rsidR="00BC0F2E" w:rsidRPr="00BC0F2E" w:rsidRDefault="00BC0F2E" w:rsidP="00C20DD4">
            <w:pPr>
              <w:pStyle w:val="Tabletext"/>
            </w:pPr>
            <w:r w:rsidRPr="00BC0F2E">
              <w:t>Appropriate delegation of powers, robust information sharing processes including on lessons learned, transparent decision-making processes</w:t>
            </w:r>
          </w:p>
          <w:p w:rsidR="003834F3" w:rsidRDefault="00BC0F2E" w:rsidP="00C20DD4">
            <w:pPr>
              <w:pStyle w:val="Tabletext"/>
            </w:pPr>
            <w:r w:rsidRPr="00BC0F2E">
              <w:t>Engage independent consultants where appropriate</w:t>
            </w:r>
          </w:p>
          <w:p w:rsidR="003834F3" w:rsidRDefault="003834F3" w:rsidP="00C20DD4">
            <w:pPr>
              <w:pStyle w:val="Tabletext"/>
            </w:pPr>
            <w:r>
              <w:t>Oversight by Audit Committee</w:t>
            </w:r>
          </w:p>
          <w:p w:rsidR="00BC0F2E" w:rsidRPr="00BC0F2E" w:rsidRDefault="003834F3" w:rsidP="00C20DD4">
            <w:pPr>
              <w:pStyle w:val="Tabletext"/>
            </w:pPr>
            <w:r>
              <w:t>Maintenance of fraud plans</w:t>
            </w:r>
          </w:p>
        </w:tc>
      </w:tr>
      <w:tr w:rsidR="00BF1A0E" w:rsidTr="00BF1A0E">
        <w:trPr>
          <w:divId w:val="1439061288"/>
          <w:cantSplit/>
        </w:trPr>
        <w:tc>
          <w:tcPr>
            <w:tcW w:w="3640" w:type="dxa"/>
            <w:shd w:val="clear" w:color="auto" w:fill="0C9FCD"/>
            <w:vAlign w:val="center"/>
          </w:tcPr>
          <w:p w:rsidR="00BF1A0E" w:rsidRPr="00624D2E" w:rsidRDefault="00BF1A0E" w:rsidP="00624D2E">
            <w:pPr>
              <w:pStyle w:val="ListBullet"/>
              <w:numPr>
                <w:ilvl w:val="0"/>
                <w:numId w:val="0"/>
              </w:numPr>
              <w:spacing w:before="100" w:beforeAutospacing="1" w:after="100" w:afterAutospacing="1" w:line="240" w:lineRule="auto"/>
              <w:rPr>
                <w:rFonts w:ascii="Arial" w:hAnsi="Arial" w:cs="Arial"/>
                <w:b/>
                <w:color w:val="FFFFFF" w:themeColor="background1"/>
                <w:sz w:val="16"/>
                <w:szCs w:val="16"/>
              </w:rPr>
            </w:pPr>
            <w:r w:rsidRPr="00624D2E">
              <w:rPr>
                <w:rFonts w:ascii="Arial" w:hAnsi="Arial" w:cs="Arial"/>
                <w:b/>
                <w:color w:val="FFFFFF" w:themeColor="background1"/>
                <w:sz w:val="16"/>
                <w:szCs w:val="16"/>
              </w:rPr>
              <w:t>RISK TYPE</w:t>
            </w:r>
          </w:p>
        </w:tc>
        <w:tc>
          <w:tcPr>
            <w:tcW w:w="3640" w:type="dxa"/>
            <w:shd w:val="clear" w:color="auto" w:fill="0C9FCD"/>
            <w:vAlign w:val="center"/>
          </w:tcPr>
          <w:p w:rsidR="00BF1A0E" w:rsidRPr="00624D2E" w:rsidRDefault="00BF1A0E" w:rsidP="00624D2E">
            <w:pPr>
              <w:pStyle w:val="Tabletext"/>
              <w:numPr>
                <w:ilvl w:val="0"/>
                <w:numId w:val="0"/>
              </w:numPr>
              <w:spacing w:before="100" w:beforeAutospacing="1" w:after="100" w:afterAutospacing="1" w:line="240" w:lineRule="auto"/>
              <w:rPr>
                <w:rFonts w:ascii="Arial" w:hAnsi="Arial" w:cs="Arial"/>
                <w:b/>
                <w:color w:val="FFFFFF" w:themeColor="background1"/>
              </w:rPr>
            </w:pPr>
            <w:r w:rsidRPr="00624D2E">
              <w:rPr>
                <w:rFonts w:ascii="Arial" w:hAnsi="Arial" w:cs="Arial"/>
                <w:b/>
                <w:color w:val="FFFFFF" w:themeColor="background1"/>
              </w:rPr>
              <w:t>RISK DESCRIPTION</w:t>
            </w:r>
          </w:p>
        </w:tc>
        <w:tc>
          <w:tcPr>
            <w:tcW w:w="3640" w:type="dxa"/>
            <w:shd w:val="clear" w:color="auto" w:fill="0C9FCD"/>
            <w:vAlign w:val="center"/>
          </w:tcPr>
          <w:p w:rsidR="00BF1A0E" w:rsidRPr="00624D2E" w:rsidRDefault="00BF1A0E" w:rsidP="00624D2E">
            <w:pPr>
              <w:pStyle w:val="ListBullet"/>
              <w:numPr>
                <w:ilvl w:val="0"/>
                <w:numId w:val="0"/>
              </w:numPr>
              <w:spacing w:before="100" w:beforeAutospacing="1" w:after="100" w:afterAutospacing="1" w:line="240" w:lineRule="auto"/>
              <w:rPr>
                <w:rStyle w:val="Strong"/>
                <w:rFonts w:ascii="Arial" w:hAnsi="Arial" w:cs="Arial"/>
                <w:b w:val="0"/>
                <w:color w:val="FFFFFF" w:themeColor="background1"/>
                <w:sz w:val="16"/>
                <w:szCs w:val="16"/>
              </w:rPr>
            </w:pPr>
            <w:r w:rsidRPr="00624D2E">
              <w:rPr>
                <w:rFonts w:ascii="Arial" w:hAnsi="Arial" w:cs="Arial"/>
                <w:b/>
                <w:color w:val="FFFFFF" w:themeColor="background1"/>
                <w:sz w:val="16"/>
                <w:szCs w:val="16"/>
              </w:rPr>
              <w:t>LIKELIHOOD, CONSEQUENCE AND RATING</w:t>
            </w:r>
          </w:p>
        </w:tc>
        <w:tc>
          <w:tcPr>
            <w:tcW w:w="3640" w:type="dxa"/>
            <w:shd w:val="clear" w:color="auto" w:fill="0C9FCD"/>
            <w:vAlign w:val="center"/>
          </w:tcPr>
          <w:p w:rsidR="00BF1A0E" w:rsidRPr="00624D2E" w:rsidRDefault="00BF1A0E" w:rsidP="00624D2E">
            <w:pPr>
              <w:pStyle w:val="ListBullet"/>
              <w:numPr>
                <w:ilvl w:val="0"/>
                <w:numId w:val="0"/>
              </w:numPr>
              <w:spacing w:before="100" w:beforeAutospacing="1" w:after="100" w:afterAutospacing="1" w:line="240" w:lineRule="auto"/>
              <w:ind w:left="720" w:hanging="360"/>
              <w:rPr>
                <w:rFonts w:ascii="Arial" w:hAnsi="Arial" w:cs="Arial"/>
                <w:b/>
                <w:color w:val="FFFFFF" w:themeColor="background1"/>
                <w:sz w:val="16"/>
                <w:szCs w:val="16"/>
              </w:rPr>
            </w:pPr>
            <w:r w:rsidRPr="00624D2E">
              <w:rPr>
                <w:rFonts w:ascii="Arial" w:hAnsi="Arial" w:cs="Arial"/>
                <w:b/>
                <w:color w:val="FFFFFF" w:themeColor="background1"/>
                <w:sz w:val="16"/>
                <w:szCs w:val="16"/>
              </w:rPr>
              <w:t>MITIGATION STRATEGIES</w:t>
            </w:r>
          </w:p>
        </w:tc>
      </w:tr>
      <w:tr w:rsidR="00BC0F2E" w:rsidTr="00BF1A0E">
        <w:trPr>
          <w:divId w:val="1439061288"/>
          <w:cantSplit/>
        </w:trPr>
        <w:tc>
          <w:tcPr>
            <w:tcW w:w="3640" w:type="dxa"/>
            <w:vAlign w:val="center"/>
          </w:tcPr>
          <w:p w:rsidR="00BC0F2E" w:rsidRPr="00BC0F2E" w:rsidRDefault="00BC0F2E" w:rsidP="00BC0F2E">
            <w:pPr>
              <w:pStyle w:val="ListBullet"/>
              <w:numPr>
                <w:ilvl w:val="0"/>
                <w:numId w:val="0"/>
              </w:numPr>
              <w:rPr>
                <w:sz w:val="16"/>
              </w:rPr>
            </w:pPr>
            <w:r>
              <w:rPr>
                <w:sz w:val="16"/>
              </w:rPr>
              <w:t>Performance</w:t>
            </w:r>
          </w:p>
        </w:tc>
        <w:tc>
          <w:tcPr>
            <w:tcW w:w="3640" w:type="dxa"/>
          </w:tcPr>
          <w:p w:rsidR="00BC0F2E" w:rsidRPr="00BC0F2E" w:rsidRDefault="008C4660" w:rsidP="00C20DD4">
            <w:pPr>
              <w:pStyle w:val="Tabletext"/>
            </w:pPr>
            <w:r>
              <w:t>The CFI review and NGER r</w:t>
            </w:r>
            <w:r w:rsidR="00BC0F2E" w:rsidRPr="00BC0F2E">
              <w:t>eview and other research reports contain significant factual errors or fail to meet delivery deadlines</w:t>
            </w:r>
          </w:p>
          <w:p w:rsidR="00BC0F2E" w:rsidRDefault="00BC0F2E" w:rsidP="00C20DD4">
            <w:pPr>
              <w:pStyle w:val="Tabletext"/>
            </w:pPr>
            <w:r w:rsidRPr="00BC0F2E">
              <w:t>Stakeholders think that the Authority does not ha</w:t>
            </w:r>
            <w:r w:rsidR="00137511">
              <w:t>ve the expertise to advise the G</w:t>
            </w:r>
            <w:r w:rsidRPr="00BC0F2E">
              <w:t>overnment effectively</w:t>
            </w:r>
          </w:p>
          <w:p w:rsidR="003D668E" w:rsidRPr="00BC0F2E" w:rsidRDefault="003D668E" w:rsidP="00C20DD4">
            <w:pPr>
              <w:pStyle w:val="Tabletext"/>
            </w:pPr>
            <w:r w:rsidRPr="00233686">
              <w:t xml:space="preserve">Appointment of new members </w:t>
            </w:r>
            <w:r w:rsidR="00C65472" w:rsidRPr="00233686">
              <w:t>and bringing them up to speed causes delays in finalising reviews</w:t>
            </w:r>
          </w:p>
        </w:tc>
        <w:tc>
          <w:tcPr>
            <w:tcW w:w="3640" w:type="dxa"/>
          </w:tcPr>
          <w:p w:rsidR="00BC0F2E" w:rsidRPr="00BC0F2E" w:rsidRDefault="009C38FB" w:rsidP="00BC0F2E">
            <w:pPr>
              <w:pStyle w:val="ListBullet"/>
              <w:numPr>
                <w:ilvl w:val="0"/>
                <w:numId w:val="0"/>
              </w:numPr>
            </w:pPr>
            <w:r>
              <w:rPr>
                <w:rStyle w:val="Strong"/>
                <w:b w:val="0"/>
                <w:sz w:val="16"/>
                <w:szCs w:val="16"/>
              </w:rPr>
              <w:t>Unlikely; moderate</w:t>
            </w:r>
            <w:r w:rsidR="00BC0F2E" w:rsidRPr="00BC0F2E">
              <w:rPr>
                <w:rStyle w:val="Strong"/>
                <w:b w:val="0"/>
                <w:sz w:val="16"/>
                <w:szCs w:val="16"/>
              </w:rPr>
              <w:t>; medium</w:t>
            </w:r>
          </w:p>
        </w:tc>
        <w:tc>
          <w:tcPr>
            <w:tcW w:w="3640" w:type="dxa"/>
          </w:tcPr>
          <w:p w:rsidR="00BC0F2E" w:rsidRPr="00BC0F2E" w:rsidRDefault="00BC0F2E" w:rsidP="00C20DD4">
            <w:pPr>
              <w:pStyle w:val="Tabletext"/>
            </w:pPr>
            <w:r w:rsidRPr="00BC0F2E">
              <w:t>The Authority maintains quality assurance processes to minimise the chance of factual error</w:t>
            </w:r>
          </w:p>
          <w:p w:rsidR="00BC0F2E" w:rsidRPr="00BC0F2E" w:rsidRDefault="00BC0F2E" w:rsidP="00C20DD4">
            <w:pPr>
              <w:pStyle w:val="Tabletext"/>
            </w:pPr>
            <w:r w:rsidRPr="00BC0F2E">
              <w:t>The Authority scopes its work carefully and monitors review time frames</w:t>
            </w:r>
          </w:p>
          <w:p w:rsidR="00BC0F2E" w:rsidRPr="00BC0F2E" w:rsidRDefault="00BC0F2E" w:rsidP="00C20DD4">
            <w:pPr>
              <w:pStyle w:val="Tabletext"/>
            </w:pPr>
            <w:r w:rsidRPr="00BC0F2E">
              <w:t xml:space="preserve">The Authority consults with a wide range of stakeholders to be informed by a broad spectrum of views and evidence </w:t>
            </w:r>
          </w:p>
          <w:p w:rsidR="001363EA" w:rsidRDefault="00BC0F2E" w:rsidP="00C20DD4">
            <w:pPr>
              <w:pStyle w:val="Tabletext"/>
            </w:pPr>
            <w:r w:rsidRPr="00BC0F2E">
              <w:t>The Authority explicitly considers stakeholder views and other relevant information sources when taking decisions on its reports and other products</w:t>
            </w:r>
            <w:r w:rsidR="001363EA">
              <w:t xml:space="preserve"> </w:t>
            </w:r>
          </w:p>
          <w:p w:rsidR="003D668E" w:rsidRPr="00BC0F2E" w:rsidRDefault="003D668E" w:rsidP="00C20DD4">
            <w:pPr>
              <w:pStyle w:val="Tabletext"/>
            </w:pPr>
            <w:r>
              <w:t>Member handbook kept up to date and induction sessions</w:t>
            </w:r>
            <w:r w:rsidR="00C65472">
              <w:t xml:space="preserve"> able to be rolled out quickly</w:t>
            </w:r>
          </w:p>
        </w:tc>
      </w:tr>
    </w:tbl>
    <w:p w:rsidR="0064788D" w:rsidRDefault="0064788D" w:rsidP="00685262">
      <w:pPr>
        <w:divId w:val="1439061288"/>
        <w:rPr>
          <w:rFonts w:eastAsia="Times New Roman"/>
        </w:rPr>
        <w:sectPr w:rsidR="0064788D" w:rsidSect="00321560">
          <w:pgSz w:w="16838" w:h="11906" w:orient="landscape" w:code="9"/>
          <w:pgMar w:top="1440" w:right="1134" w:bottom="1440" w:left="1134" w:header="709" w:footer="709" w:gutter="0"/>
          <w:cols w:space="708"/>
          <w:docGrid w:linePitch="360"/>
        </w:sectPr>
      </w:pPr>
    </w:p>
    <w:p w:rsidR="00237641" w:rsidRDefault="0064788D" w:rsidP="0008031D">
      <w:pPr>
        <w:pStyle w:val="TableHeading"/>
        <w:spacing w:before="1680" w:beforeAutospacing="0"/>
        <w:divId w:val="1439061288"/>
        <w:rPr>
          <w:color w:val="414141" w:themeColor="text1"/>
          <w:spacing w:val="20"/>
        </w:rPr>
      </w:pPr>
      <w:r w:rsidRPr="00237641">
        <w:rPr>
          <w:color w:val="414141" w:themeColor="text1"/>
          <w:spacing w:val="20"/>
        </w:rPr>
        <w:t>Climate change authority</w:t>
      </w:r>
      <w:r w:rsidR="00237641">
        <w:rPr>
          <w:color w:val="414141" w:themeColor="text1"/>
          <w:spacing w:val="20"/>
        </w:rPr>
        <w:br/>
        <w:t>GPO BOX 787</w:t>
      </w:r>
      <w:r w:rsidR="00237641">
        <w:rPr>
          <w:color w:val="414141" w:themeColor="text1"/>
          <w:spacing w:val="20"/>
        </w:rPr>
        <w:br/>
        <w:t>CANBERRA ACT 2600</w:t>
      </w:r>
    </w:p>
    <w:p w:rsidR="0064788D" w:rsidRPr="00237641" w:rsidRDefault="00237641" w:rsidP="0064788D">
      <w:pPr>
        <w:pStyle w:val="TableHeading"/>
        <w:divId w:val="1439061288"/>
        <w:rPr>
          <w:color w:val="414141" w:themeColor="text1"/>
          <w:spacing w:val="20"/>
        </w:rPr>
      </w:pPr>
      <w:r>
        <w:rPr>
          <w:color w:val="414141" w:themeColor="text1"/>
          <w:spacing w:val="20"/>
        </w:rPr>
        <w:t>Phone</w:t>
      </w:r>
      <w:r>
        <w:rPr>
          <w:color w:val="414141" w:themeColor="text1"/>
          <w:spacing w:val="20"/>
        </w:rPr>
        <w:br/>
        <w:t>02 6274 2400</w:t>
      </w:r>
    </w:p>
    <w:p w:rsidR="00237641" w:rsidRPr="00237641" w:rsidRDefault="0064788D" w:rsidP="0064788D">
      <w:pPr>
        <w:pStyle w:val="TableHeading"/>
        <w:divId w:val="1439061288"/>
        <w:rPr>
          <w:color w:val="414141" w:themeColor="text1"/>
          <w:spacing w:val="20"/>
        </w:rPr>
      </w:pPr>
      <w:r w:rsidRPr="00237641">
        <w:rPr>
          <w:color w:val="414141" w:themeColor="text1"/>
          <w:spacing w:val="20"/>
        </w:rPr>
        <w:t>Email</w:t>
      </w:r>
      <w:r w:rsidR="00237641">
        <w:rPr>
          <w:color w:val="414141" w:themeColor="text1"/>
          <w:spacing w:val="20"/>
        </w:rPr>
        <w:br/>
        <w:t>ENQUIRIES@CLIMATECHANGEAUTHORITY.GOV.AU</w:t>
      </w:r>
      <w:bookmarkStart w:id="18" w:name="_GoBack"/>
      <w:bookmarkEnd w:id="18"/>
    </w:p>
    <w:sectPr w:rsidR="00237641" w:rsidRPr="00237641" w:rsidSect="00C65472">
      <w:pgSz w:w="11906" w:h="16838" w:code="9"/>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679" w:rsidRDefault="00170679" w:rsidP="00C5634E">
      <w:pPr>
        <w:spacing w:after="0" w:line="240" w:lineRule="auto"/>
      </w:pPr>
      <w:r>
        <w:separator/>
      </w:r>
    </w:p>
  </w:endnote>
  <w:endnote w:type="continuationSeparator" w:id="0">
    <w:p w:rsidR="00170679" w:rsidRDefault="00170679" w:rsidP="00C56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40" w:rsidRPr="00B240C0" w:rsidRDefault="00094299" w:rsidP="00B63E5D">
    <w:pPr>
      <w:pStyle w:val="Footer"/>
    </w:pPr>
    <w:sdt>
      <w:sdtPr>
        <w:id w:val="1504708479"/>
        <w:docPartObj>
          <w:docPartGallery w:val="Page Numbers (Bottom of Page)"/>
          <w:docPartUnique/>
        </w:docPartObj>
      </w:sdtPr>
      <w:sdtEndPr>
        <w:rPr>
          <w:noProof/>
        </w:rPr>
      </w:sdtEndPr>
      <w:sdtContent>
        <w:r w:rsidR="00BC5240" w:rsidRPr="00B240C0">
          <w:rPr>
            <w:rStyle w:val="Textbold"/>
          </w:rPr>
          <w:fldChar w:fldCharType="begin"/>
        </w:r>
        <w:r w:rsidR="00BC5240" w:rsidRPr="00B240C0">
          <w:rPr>
            <w:rStyle w:val="Textbold"/>
          </w:rPr>
          <w:instrText xml:space="preserve"> PAGE   \* MERGEFORMAT </w:instrText>
        </w:r>
        <w:r w:rsidR="00BC5240" w:rsidRPr="00B240C0">
          <w:rPr>
            <w:rStyle w:val="Textbold"/>
          </w:rPr>
          <w:fldChar w:fldCharType="separate"/>
        </w:r>
        <w:r w:rsidR="00BC5240" w:rsidRPr="00B240C0">
          <w:rPr>
            <w:rStyle w:val="Textbold"/>
            <w:noProof/>
          </w:rPr>
          <w:t>5</w:t>
        </w:r>
        <w:r w:rsidR="00BC5240" w:rsidRPr="00B240C0">
          <w:rPr>
            <w:rStyle w:val="Textbold"/>
          </w:rPr>
          <w:fldChar w:fldCharType="end"/>
        </w:r>
        <w:r w:rsidR="00BC5240" w:rsidRPr="00B240C0">
          <w:rPr>
            <w:noProof/>
          </w:rPr>
          <w:t xml:space="preserve"> |</w:t>
        </w:r>
      </w:sdtContent>
    </w:sdt>
    <w:r w:rsidR="00BC5240" w:rsidRPr="00B240C0">
      <w:rPr>
        <w:noProof/>
      </w:rPr>
      <w:t xml:space="preserve"> </w:t>
    </w:r>
    <w:r w:rsidR="00BC5240" w:rsidRPr="00B240C0">
      <w:tab/>
    </w:r>
    <w:r w:rsidR="00BC5240" w:rsidRPr="00B240C0">
      <w:rPr>
        <w:noProof/>
      </w:rPr>
      <w:tab/>
    </w:r>
    <w:r w:rsidR="00BC5240" w:rsidRPr="00B240C0">
      <w:fldChar w:fldCharType="begin"/>
    </w:r>
    <w:r w:rsidR="00BC5240" w:rsidRPr="00B240C0">
      <w:instrText xml:space="preserve"> DOCPROPERTY  "CCA Document Type"  \* MERGEFORMAT </w:instrText>
    </w:r>
    <w:r w:rsidR="00BC5240" w:rsidRPr="00B240C0">
      <w:fldChar w:fldCharType="separate"/>
    </w:r>
    <w:r w:rsidR="00962ED3">
      <w:rPr>
        <w:b/>
        <w:bCs/>
      </w:rPr>
      <w:t xml:space="preserve">Error! Unknown document property </w:t>
    </w:r>
    <w:proofErr w:type="gramStart"/>
    <w:r w:rsidR="00962ED3">
      <w:rPr>
        <w:b/>
        <w:bCs/>
      </w:rPr>
      <w:t>name.</w:t>
    </w:r>
    <w:r w:rsidR="00BC5240" w:rsidRPr="00B240C0">
      <w:fldChar w:fldCharType="end"/>
    </w:r>
    <w:r w:rsidR="00BC5240" w:rsidRPr="00B240C0">
      <w:rPr>
        <w:noProof/>
      </w:rPr>
      <w:t>:</w:t>
    </w:r>
    <w:proofErr w:type="gramEnd"/>
    <w:r w:rsidR="00BC5240" w:rsidRPr="00B240C0">
      <w:rPr>
        <w:noProof/>
      </w:rPr>
      <w:t xml:space="preserve"> </w:t>
    </w:r>
    <w:r w:rsidR="00BC5240" w:rsidRPr="00B240C0">
      <w:fldChar w:fldCharType="begin"/>
    </w:r>
    <w:r w:rsidR="00BC5240" w:rsidRPr="00B240C0">
      <w:instrText xml:space="preserve"> DOCPROPERTY  "CCA Document Title"  \* MERGEFORMAT </w:instrText>
    </w:r>
    <w:r w:rsidR="00BC5240" w:rsidRPr="00B240C0">
      <w:fldChar w:fldCharType="separate"/>
    </w:r>
    <w:r w:rsidR="00962ED3">
      <w:rPr>
        <w:b/>
        <w:bCs/>
      </w:rPr>
      <w:t>Error! Unknown document property name.</w:t>
    </w:r>
    <w:r w:rsidR="00BC5240" w:rsidRPr="00B240C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40" w:rsidRPr="00B240C0" w:rsidRDefault="00BC5240" w:rsidP="00B63E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40" w:rsidRPr="0033025D" w:rsidRDefault="00BC5240" w:rsidP="003302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679" w:rsidRDefault="00170679" w:rsidP="00C5634E">
      <w:pPr>
        <w:spacing w:after="0" w:line="240" w:lineRule="auto"/>
      </w:pPr>
      <w:r>
        <w:separator/>
      </w:r>
    </w:p>
  </w:footnote>
  <w:footnote w:type="continuationSeparator" w:id="0">
    <w:p w:rsidR="00170679" w:rsidRDefault="00170679" w:rsidP="00C563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40" w:rsidRPr="00B240C0" w:rsidRDefault="00094299">
    <w:pPr>
      <w:pStyle w:val="Header"/>
    </w:pPr>
    <w:r>
      <w:rPr>
        <w:noProof/>
        <w:color w:val="414141"/>
      </w:rPr>
      <w:pict w14:anchorId="6F1822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51.35pt;height:180.5pt;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40" w:rsidRPr="00B240C0" w:rsidRDefault="00094299" w:rsidP="00B63E5D">
    <w:pPr>
      <w:pStyle w:val="Header"/>
    </w:pPr>
    <w:r>
      <w:rPr>
        <w:noProof/>
        <w:color w:val="414141"/>
      </w:rPr>
      <w:pict w14:anchorId="0BF84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51.35pt;height:180.5pt;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C5240">
      <w:rPr>
        <w:noProof/>
        <w:lang w:val="en-AU" w:eastAsia="en-AU"/>
      </w:rPr>
      <mc:AlternateContent>
        <mc:Choice Requires="wps">
          <w:drawing>
            <wp:anchor distT="0" distB="0" distL="114300" distR="114300" simplePos="0" relativeHeight="251656192" behindDoc="0" locked="0" layoutInCell="1" allowOverlap="1" wp14:anchorId="57288DA2" wp14:editId="49CE6142">
              <wp:simplePos x="0" y="0"/>
              <wp:positionH relativeFrom="column">
                <wp:posOffset>2351405</wp:posOffset>
              </wp:positionH>
              <wp:positionV relativeFrom="paragraph">
                <wp:posOffset>3478530</wp:posOffset>
              </wp:positionV>
              <wp:extent cx="5531485" cy="5207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520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4344E" id="Rectangle 4" o:spid="_x0000_s1026" style="position:absolute;margin-left:185.15pt;margin-top:273.9pt;width:435.55pt;height: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" fillcolor="#00b0f0" stroked="f"/>
          </w:pict>
        </mc:Fallback>
      </mc:AlternateContent>
    </w:r>
    <w:r w:rsidR="00BC5240">
      <w:rPr>
        <w:noProof/>
        <w:lang w:val="en-AU" w:eastAsia="en-AU"/>
      </w:rPr>
      <mc:AlternateContent>
        <mc:Choice Requires="wps">
          <w:drawing>
            <wp:anchor distT="0" distB="0" distL="114300" distR="114300" simplePos="0" relativeHeight="251655168" behindDoc="0" locked="0" layoutInCell="1" allowOverlap="1" wp14:anchorId="0D75FFEA" wp14:editId="02E76CCF">
              <wp:simplePos x="0" y="0"/>
              <wp:positionH relativeFrom="column">
                <wp:posOffset>2157095</wp:posOffset>
              </wp:positionH>
              <wp:positionV relativeFrom="paragraph">
                <wp:posOffset>3478530</wp:posOffset>
              </wp:positionV>
              <wp:extent cx="201295" cy="520700"/>
              <wp:effectExtent l="0" t="0" r="825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5207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4F7AB" id="Rectangle 11" o:spid="_x0000_s1026" style="position:absolute;margin-left:169.85pt;margin-top:273.9pt;width:15.85pt;height: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" fillcolor="#92d050" stroked="f"/>
          </w:pict>
        </mc:Fallback>
      </mc:AlternateContent>
    </w:r>
    <w:r w:rsidR="00BC5240" w:rsidRPr="00A64C17">
      <w:rPr>
        <w:noProof/>
        <w:lang w:val="en-AU" w:eastAsia="en-AU"/>
      </w:rPr>
      <w:drawing>
        <wp:anchor distT="0" distB="0" distL="114300" distR="114300" simplePos="0" relativeHeight="251654144" behindDoc="1" locked="0" layoutInCell="1" allowOverlap="1" wp14:anchorId="0345E88A" wp14:editId="2BF6B779">
          <wp:simplePos x="0" y="0"/>
          <wp:positionH relativeFrom="column">
            <wp:posOffset>-416560</wp:posOffset>
          </wp:positionH>
          <wp:positionV relativeFrom="paragraph">
            <wp:posOffset>-121285</wp:posOffset>
          </wp:positionV>
          <wp:extent cx="2933700" cy="914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srcRect/>
                  <a:stretch>
                    <a:fillRect/>
                  </a:stretch>
                </pic:blipFill>
                <pic:spPr bwMode="auto">
                  <a:xfrm>
                    <a:off x="0" y="0"/>
                    <a:ext cx="2933700" cy="914400"/>
                  </a:xfrm>
                  <a:prstGeom prst="rect">
                    <a:avLst/>
                  </a:prstGeom>
                  <a:noFill/>
                  <a:ln w="9525">
                    <a:noFill/>
                    <a:miter lim="800000"/>
                    <a:headEnd/>
                    <a:tailEnd/>
                  </a:ln>
                </pic:spPr>
              </pic:pic>
            </a:graphicData>
          </a:graphic>
        </wp:anchor>
      </w:drawing>
    </w:r>
    <w:r w:rsidR="00BC5240" w:rsidRPr="00A64C17">
      <w:rPr>
        <w:noProof/>
        <w:lang w:val="en-AU" w:eastAsia="en-AU"/>
      </w:rPr>
      <w:drawing>
        <wp:anchor distT="0" distB="0" distL="114300" distR="114300" simplePos="0" relativeHeight="251653120" behindDoc="1" locked="0" layoutInCell="1" allowOverlap="1" wp14:anchorId="32E9766B" wp14:editId="4170B46C">
          <wp:simplePos x="0" y="0"/>
          <wp:positionH relativeFrom="column">
            <wp:posOffset>-2580005</wp:posOffset>
          </wp:positionH>
          <wp:positionV relativeFrom="paragraph">
            <wp:posOffset>4491355</wp:posOffset>
          </wp:positionV>
          <wp:extent cx="9114318" cy="9112102"/>
          <wp:effectExtent l="1905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cstate="print"/>
                  <a:srcRect/>
                  <a:stretch>
                    <a:fillRect/>
                  </a:stretch>
                </pic:blipFill>
                <pic:spPr bwMode="auto">
                  <a:xfrm>
                    <a:off x="0" y="0"/>
                    <a:ext cx="9114318" cy="911210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40" w:rsidRPr="00B240C0" w:rsidRDefault="00BC5240" w:rsidP="00B63E5D">
    <w:pPr>
      <w:pStyle w:val="Header"/>
    </w:pPr>
    <w:r w:rsidRPr="00A64C17">
      <w:rPr>
        <w:noProof/>
        <w:lang w:val="en-AU" w:eastAsia="en-AU"/>
      </w:rPr>
      <w:drawing>
        <wp:anchor distT="0" distB="0" distL="114300" distR="114300" simplePos="0" relativeHeight="251658240" behindDoc="1" locked="0" layoutInCell="1" allowOverlap="1" wp14:anchorId="1BC66D00" wp14:editId="265063B5">
          <wp:simplePos x="0" y="0"/>
          <wp:positionH relativeFrom="margin">
            <wp:posOffset>-1552954</wp:posOffset>
          </wp:positionH>
          <wp:positionV relativeFrom="paragraph">
            <wp:posOffset>4089293</wp:posOffset>
          </wp:positionV>
          <wp:extent cx="9115200" cy="9111600"/>
          <wp:effectExtent l="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srcRect/>
                  <a:stretch>
                    <a:fillRect/>
                  </a:stretch>
                </pic:blipFill>
                <pic:spPr bwMode="auto">
                  <a:xfrm>
                    <a:off x="0" y="0"/>
                    <a:ext cx="9115200" cy="911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64C17">
      <w:rPr>
        <w:noProof/>
        <w:lang w:val="en-AU" w:eastAsia="en-AU"/>
      </w:rPr>
      <w:drawing>
        <wp:anchor distT="0" distB="0" distL="114300" distR="114300" simplePos="0" relativeHeight="251657216" behindDoc="1" locked="0" layoutInCell="1" allowOverlap="1" wp14:anchorId="750DCDE6" wp14:editId="2DA0E4C5">
          <wp:simplePos x="0" y="0"/>
          <wp:positionH relativeFrom="page">
            <wp:posOffset>347980</wp:posOffset>
          </wp:positionH>
          <wp:positionV relativeFrom="page">
            <wp:posOffset>720090</wp:posOffset>
          </wp:positionV>
          <wp:extent cx="2311200" cy="7200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cstate="print"/>
                  <a:srcRect/>
                  <a:stretch>
                    <a:fillRect/>
                  </a:stretch>
                </pic:blipFill>
                <pic:spPr bwMode="auto">
                  <a:xfrm>
                    <a:off x="0" y="0"/>
                    <a:ext cx="2311200" cy="7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40" w:rsidRPr="00B240C0" w:rsidRDefault="00BC52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40" w:rsidRPr="00B240C0" w:rsidRDefault="00BC5240" w:rsidP="00A14706">
    <w:pPr>
      <w:pStyle w:val="Footer"/>
      <w:rPr>
        <w:sz w:val="11"/>
        <w:szCs w:val="11"/>
      </w:rPr>
    </w:pPr>
    <w:r w:rsidRPr="00EC2CD6">
      <w:rPr>
        <w:rStyle w:val="TextColour"/>
        <w:spacing w:val="4"/>
        <w:sz w:val="11"/>
        <w:szCs w:val="11"/>
      </w:rPr>
      <w:t xml:space="preserve">CLIMATE CHANGE AUTHORITY </w:t>
    </w:r>
    <w:r w:rsidRPr="00EC2CD6">
      <w:rPr>
        <w:b/>
        <w:color w:val="159DCE"/>
        <w:spacing w:val="4"/>
        <w:sz w:val="11"/>
        <w:szCs w:val="11"/>
      </w:rPr>
      <w:t>CORPORATE PLAN 2017-18</w:t>
    </w:r>
    <w:r w:rsidRPr="00B240C0">
      <w:rPr>
        <w:sz w:val="11"/>
        <w:szCs w:val="11"/>
      </w:rPr>
      <w:tab/>
    </w:r>
    <w:r>
      <w:rPr>
        <w:sz w:val="11"/>
        <w:szCs w:val="11"/>
      </w:rPr>
      <w:tab/>
    </w:r>
    <w:r w:rsidRPr="00065985">
      <w:rPr>
        <w:color w:val="159DCE"/>
        <w:sz w:val="11"/>
        <w:szCs w:val="11"/>
      </w:rPr>
      <w:fldChar w:fldCharType="begin"/>
    </w:r>
    <w:r w:rsidRPr="00065985">
      <w:rPr>
        <w:color w:val="159DCE"/>
        <w:sz w:val="11"/>
        <w:szCs w:val="11"/>
      </w:rPr>
      <w:instrText xml:space="preserve"> PAGE   \* MERGEFORMAT </w:instrText>
    </w:r>
    <w:r w:rsidRPr="00065985">
      <w:rPr>
        <w:color w:val="159DCE"/>
        <w:sz w:val="11"/>
        <w:szCs w:val="11"/>
      </w:rPr>
      <w:fldChar w:fldCharType="separate"/>
    </w:r>
    <w:r w:rsidR="00094299">
      <w:rPr>
        <w:noProof/>
        <w:color w:val="159DCE"/>
        <w:sz w:val="11"/>
        <w:szCs w:val="11"/>
      </w:rPr>
      <w:t>16</w:t>
    </w:r>
    <w:r w:rsidRPr="00065985">
      <w:rPr>
        <w:noProof/>
        <w:color w:val="159DCE"/>
        <w:sz w:val="11"/>
        <w:szCs w:val="11"/>
      </w:rPr>
      <w:fldChar w:fldCharType="end"/>
    </w:r>
  </w:p>
  <w:p w:rsidR="00BC5240" w:rsidRPr="00B240C0" w:rsidRDefault="00BC5240" w:rsidP="00B63E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40" w:rsidRPr="00A14706" w:rsidRDefault="00BC5240" w:rsidP="00A14706">
    <w:pPr>
      <w:pStyle w:val="Footer"/>
      <w:rPr>
        <w:sz w:val="11"/>
        <w:szCs w:val="11"/>
      </w:rPr>
    </w:pPr>
    <w:r w:rsidRPr="00B83887">
      <w:rPr>
        <w:rStyle w:val="TextColour"/>
        <w:spacing w:val="4"/>
        <w:sz w:val="11"/>
        <w:szCs w:val="11"/>
      </w:rPr>
      <w:t xml:space="preserve">CLIMATE CHANGE AUTHORITY </w:t>
    </w:r>
    <w:r w:rsidRPr="00B83887">
      <w:rPr>
        <w:b/>
        <w:color w:val="159DCE"/>
        <w:spacing w:val="4"/>
        <w:sz w:val="11"/>
        <w:szCs w:val="11"/>
      </w:rPr>
      <w:t>CORPORATE PLAN 2017-18</w:t>
    </w:r>
    <w:r w:rsidRPr="00B240C0">
      <w:rPr>
        <w:sz w:val="11"/>
        <w:szCs w:val="11"/>
      </w:rPr>
      <w:tab/>
    </w:r>
    <w:r>
      <w:rPr>
        <w:sz w:val="11"/>
        <w:szCs w:val="11"/>
      </w:rPr>
      <w:tab/>
    </w:r>
    <w:r w:rsidRPr="00065985">
      <w:rPr>
        <w:color w:val="159DCE"/>
        <w:sz w:val="11"/>
        <w:szCs w:val="11"/>
      </w:rPr>
      <w:fldChar w:fldCharType="begin"/>
    </w:r>
    <w:r w:rsidRPr="00065985">
      <w:rPr>
        <w:color w:val="159DCE"/>
        <w:sz w:val="11"/>
        <w:szCs w:val="11"/>
      </w:rPr>
      <w:instrText xml:space="preserve"> PAGE   \* MERGEFORMAT </w:instrText>
    </w:r>
    <w:r w:rsidRPr="00065985">
      <w:rPr>
        <w:color w:val="159DCE"/>
        <w:sz w:val="11"/>
        <w:szCs w:val="11"/>
      </w:rPr>
      <w:fldChar w:fldCharType="separate"/>
    </w:r>
    <w:r w:rsidR="00094299">
      <w:rPr>
        <w:noProof/>
        <w:color w:val="159DCE"/>
        <w:sz w:val="11"/>
        <w:szCs w:val="11"/>
      </w:rPr>
      <w:t>4</w:t>
    </w:r>
    <w:r w:rsidRPr="00065985">
      <w:rPr>
        <w:noProof/>
        <w:color w:val="159DCE"/>
        <w:sz w:val="11"/>
        <w:szCs w:val="1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C7494E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01857"/>
    <w:multiLevelType w:val="multilevel"/>
    <w:tmpl w:val="DBAA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94855"/>
    <w:multiLevelType w:val="multilevel"/>
    <w:tmpl w:val="25E046B4"/>
    <w:lvl w:ilvl="0">
      <w:start w:val="1"/>
      <w:numFmt w:val="bullet"/>
      <w:pStyle w:val="ListBullet"/>
      <w:lvlText w:val=""/>
      <w:lvlJc w:val="left"/>
      <w:pPr>
        <w:tabs>
          <w:tab w:val="num" w:pos="720"/>
        </w:tabs>
        <w:ind w:left="720" w:hanging="360"/>
      </w:pPr>
      <w:rPr>
        <w:rFonts w:ascii="Symbol" w:hAnsi="Symbol" w:hint="default"/>
        <w:color w:val="159DCE"/>
        <w:sz w:val="20"/>
      </w:rPr>
    </w:lvl>
    <w:lvl w:ilvl="1">
      <w:start w:val="1"/>
      <w:numFmt w:val="bullet"/>
      <w:pStyle w:val="Bullet2"/>
      <w:lvlText w:val="̶"/>
      <w:lvlJc w:val="left"/>
      <w:pPr>
        <w:tabs>
          <w:tab w:val="num" w:pos="1440"/>
        </w:tabs>
        <w:ind w:left="1440" w:hanging="360"/>
      </w:pPr>
      <w:rPr>
        <w:rFonts w:ascii="Arial" w:hAnsi="Arial" w:hint="default"/>
        <w:color w:val="159DCE"/>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17C2F"/>
    <w:multiLevelType w:val="multilevel"/>
    <w:tmpl w:val="E28A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76293"/>
    <w:multiLevelType w:val="multilevel"/>
    <w:tmpl w:val="F4F6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D4AF4"/>
    <w:multiLevelType w:val="multilevel"/>
    <w:tmpl w:val="662E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15D81"/>
    <w:multiLevelType w:val="multilevel"/>
    <w:tmpl w:val="E64A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D1C4A"/>
    <w:multiLevelType w:val="multilevel"/>
    <w:tmpl w:val="01BA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B052EB"/>
    <w:multiLevelType w:val="multilevel"/>
    <w:tmpl w:val="ACDC2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A0D1C"/>
    <w:multiLevelType w:val="multilevel"/>
    <w:tmpl w:val="3758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76103"/>
    <w:multiLevelType w:val="multilevel"/>
    <w:tmpl w:val="D318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D978E7"/>
    <w:multiLevelType w:val="multilevel"/>
    <w:tmpl w:val="30C6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40490"/>
    <w:multiLevelType w:val="multilevel"/>
    <w:tmpl w:val="5A10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DC6EAB"/>
    <w:multiLevelType w:val="multilevel"/>
    <w:tmpl w:val="E404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456DB"/>
    <w:multiLevelType w:val="multilevel"/>
    <w:tmpl w:val="D2A4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F0BCC"/>
    <w:multiLevelType w:val="multilevel"/>
    <w:tmpl w:val="6C2A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804187"/>
    <w:multiLevelType w:val="multilevel"/>
    <w:tmpl w:val="46F0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B0574"/>
    <w:multiLevelType w:val="multilevel"/>
    <w:tmpl w:val="E36C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A50715"/>
    <w:multiLevelType w:val="multilevel"/>
    <w:tmpl w:val="D1E6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3557E7"/>
    <w:multiLevelType w:val="multilevel"/>
    <w:tmpl w:val="1A5A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3458F0"/>
    <w:multiLevelType w:val="hybridMultilevel"/>
    <w:tmpl w:val="6BA4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1C543E"/>
    <w:multiLevelType w:val="multilevel"/>
    <w:tmpl w:val="1B94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119EE"/>
    <w:multiLevelType w:val="multilevel"/>
    <w:tmpl w:val="EBEA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1D7212"/>
    <w:multiLevelType w:val="multilevel"/>
    <w:tmpl w:val="CB56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B5F21"/>
    <w:multiLevelType w:val="multilevel"/>
    <w:tmpl w:val="917E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869A3"/>
    <w:multiLevelType w:val="multilevel"/>
    <w:tmpl w:val="BE3C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A5C77"/>
    <w:multiLevelType w:val="multilevel"/>
    <w:tmpl w:val="1CD0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4F3945"/>
    <w:multiLevelType w:val="multilevel"/>
    <w:tmpl w:val="8C2A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904CC"/>
    <w:multiLevelType w:val="multilevel"/>
    <w:tmpl w:val="7D20A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F8322E"/>
    <w:multiLevelType w:val="multilevel"/>
    <w:tmpl w:val="7BF8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F608FC"/>
    <w:multiLevelType w:val="multilevel"/>
    <w:tmpl w:val="C988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05063"/>
    <w:multiLevelType w:val="hybridMultilevel"/>
    <w:tmpl w:val="4C90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802442"/>
    <w:multiLevelType w:val="hybridMultilevel"/>
    <w:tmpl w:val="81F4E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615649"/>
    <w:multiLevelType w:val="multilevel"/>
    <w:tmpl w:val="EE1C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532FAB"/>
    <w:multiLevelType w:val="multilevel"/>
    <w:tmpl w:val="D37C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B00605"/>
    <w:multiLevelType w:val="multilevel"/>
    <w:tmpl w:val="2786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423B04"/>
    <w:multiLevelType w:val="multilevel"/>
    <w:tmpl w:val="9FB6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7D5F49"/>
    <w:multiLevelType w:val="multilevel"/>
    <w:tmpl w:val="75E0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3413C5"/>
    <w:multiLevelType w:val="multilevel"/>
    <w:tmpl w:val="8266E9DA"/>
    <w:styleLink w:val="ListRecommendationsMaster"/>
    <w:lvl w:ilvl="0">
      <w:start w:val="1"/>
      <w:numFmt w:val="decimal"/>
      <w:pStyle w:val="ListRecommendations"/>
      <w:lvlText w:val="R.%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9" w15:restartNumberingAfterBreak="0">
    <w:nsid w:val="72B84B3D"/>
    <w:multiLevelType w:val="multilevel"/>
    <w:tmpl w:val="6964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4C07F1"/>
    <w:multiLevelType w:val="multilevel"/>
    <w:tmpl w:val="9034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B663E1"/>
    <w:multiLevelType w:val="multilevel"/>
    <w:tmpl w:val="FF42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CD1E29"/>
    <w:multiLevelType w:val="multilevel"/>
    <w:tmpl w:val="8266E9DA"/>
    <w:numStyleLink w:val="ListRecommendationsMaster"/>
  </w:abstractNum>
  <w:abstractNum w:abstractNumId="43" w15:restartNumberingAfterBreak="0">
    <w:nsid w:val="791C7AA4"/>
    <w:multiLevelType w:val="hybridMultilevel"/>
    <w:tmpl w:val="948A11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A765EB8"/>
    <w:multiLevelType w:val="multilevel"/>
    <w:tmpl w:val="2CDE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30"/>
  </w:num>
  <w:num w:numId="4">
    <w:abstractNumId w:val="14"/>
  </w:num>
  <w:num w:numId="5">
    <w:abstractNumId w:val="40"/>
  </w:num>
  <w:num w:numId="6">
    <w:abstractNumId w:val="1"/>
  </w:num>
  <w:num w:numId="7">
    <w:abstractNumId w:val="3"/>
  </w:num>
  <w:num w:numId="8">
    <w:abstractNumId w:val="11"/>
  </w:num>
  <w:num w:numId="9">
    <w:abstractNumId w:val="22"/>
  </w:num>
  <w:num w:numId="10">
    <w:abstractNumId w:val="8"/>
  </w:num>
  <w:num w:numId="11">
    <w:abstractNumId w:val="19"/>
  </w:num>
  <w:num w:numId="12">
    <w:abstractNumId w:val="27"/>
  </w:num>
  <w:num w:numId="13">
    <w:abstractNumId w:val="5"/>
  </w:num>
  <w:num w:numId="14">
    <w:abstractNumId w:val="4"/>
  </w:num>
  <w:num w:numId="15">
    <w:abstractNumId w:val="35"/>
  </w:num>
  <w:num w:numId="16">
    <w:abstractNumId w:val="29"/>
  </w:num>
  <w:num w:numId="17">
    <w:abstractNumId w:val="33"/>
  </w:num>
  <w:num w:numId="18">
    <w:abstractNumId w:val="24"/>
  </w:num>
  <w:num w:numId="19">
    <w:abstractNumId w:val="17"/>
  </w:num>
  <w:num w:numId="20">
    <w:abstractNumId w:val="25"/>
  </w:num>
  <w:num w:numId="21">
    <w:abstractNumId w:val="18"/>
  </w:num>
  <w:num w:numId="22">
    <w:abstractNumId w:val="26"/>
  </w:num>
  <w:num w:numId="23">
    <w:abstractNumId w:val="13"/>
  </w:num>
  <w:num w:numId="24">
    <w:abstractNumId w:val="10"/>
  </w:num>
  <w:num w:numId="25">
    <w:abstractNumId w:val="36"/>
  </w:num>
  <w:num w:numId="26">
    <w:abstractNumId w:val="34"/>
  </w:num>
  <w:num w:numId="27">
    <w:abstractNumId w:val="37"/>
  </w:num>
  <w:num w:numId="28">
    <w:abstractNumId w:val="21"/>
  </w:num>
  <w:num w:numId="29">
    <w:abstractNumId w:val="39"/>
  </w:num>
  <w:num w:numId="30">
    <w:abstractNumId w:val="23"/>
  </w:num>
  <w:num w:numId="31">
    <w:abstractNumId w:val="44"/>
  </w:num>
  <w:num w:numId="32">
    <w:abstractNumId w:val="9"/>
  </w:num>
  <w:num w:numId="33">
    <w:abstractNumId w:val="41"/>
  </w:num>
  <w:num w:numId="34">
    <w:abstractNumId w:val="15"/>
  </w:num>
  <w:num w:numId="35">
    <w:abstractNumId w:val="28"/>
  </w:num>
  <w:num w:numId="36">
    <w:abstractNumId w:val="7"/>
  </w:num>
  <w:num w:numId="37">
    <w:abstractNumId w:val="16"/>
  </w:num>
  <w:num w:numId="38">
    <w:abstractNumId w:val="6"/>
  </w:num>
  <w:num w:numId="39">
    <w:abstractNumId w:val="0"/>
  </w:num>
  <w:num w:numId="40">
    <w:abstractNumId w:val="31"/>
  </w:num>
  <w:num w:numId="41">
    <w:abstractNumId w:val="43"/>
  </w:num>
  <w:num w:numId="42">
    <w:abstractNumId w:val="0"/>
  </w:num>
  <w:num w:numId="43">
    <w:abstractNumId w:val="0"/>
  </w:num>
  <w:num w:numId="44">
    <w:abstractNumId w:val="0"/>
  </w:num>
  <w:num w:numId="45">
    <w:abstractNumId w:val="0"/>
  </w:num>
  <w:num w:numId="46">
    <w:abstractNumId w:val="0"/>
  </w:num>
  <w:num w:numId="47">
    <w:abstractNumId w:val="0"/>
  </w:num>
  <w:num w:numId="48">
    <w:abstractNumId w:val="38"/>
  </w:num>
  <w:num w:numId="49">
    <w:abstractNumId w:val="42"/>
  </w:num>
  <w:num w:numId="50">
    <w:abstractNumId w:val="2"/>
  </w:num>
  <w:num w:numId="51">
    <w:abstractNumId w:val="2"/>
  </w:num>
  <w:num w:numId="52">
    <w:abstractNumId w:val="2"/>
  </w:num>
  <w:num w:numId="53">
    <w:abstractNumId w:val="2"/>
  </w:num>
  <w:num w:numId="54">
    <w:abstractNumId w:val="2"/>
  </w:num>
  <w:num w:numId="55">
    <w:abstractNumId w:val="2"/>
  </w:num>
  <w:num w:numId="56">
    <w:abstractNumId w:val="2"/>
  </w:num>
  <w:num w:numId="57">
    <w:abstractNumId w:val="2"/>
  </w:num>
  <w:num w:numId="58">
    <w:abstractNumId w:val="2"/>
  </w:num>
  <w:num w:numId="59">
    <w:abstractNumId w:val="2"/>
  </w:num>
  <w:num w:numId="60">
    <w:abstractNumId w:val="2"/>
  </w:num>
  <w:num w:numId="61">
    <w:abstractNumId w:val="32"/>
  </w:num>
  <w:num w:numId="62">
    <w:abstractNumId w:val="20"/>
  </w:num>
  <w:num w:numId="63">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8E9"/>
    <w:rsid w:val="00010255"/>
    <w:rsid w:val="00026068"/>
    <w:rsid w:val="00035A2D"/>
    <w:rsid w:val="00046285"/>
    <w:rsid w:val="00065985"/>
    <w:rsid w:val="0007740B"/>
    <w:rsid w:val="0008031D"/>
    <w:rsid w:val="00092F7D"/>
    <w:rsid w:val="00094299"/>
    <w:rsid w:val="000A11AB"/>
    <w:rsid w:val="000D1113"/>
    <w:rsid w:val="000F029E"/>
    <w:rsid w:val="000F28CD"/>
    <w:rsid w:val="001031AD"/>
    <w:rsid w:val="0011161B"/>
    <w:rsid w:val="001363EA"/>
    <w:rsid w:val="00137511"/>
    <w:rsid w:val="001568B0"/>
    <w:rsid w:val="00170679"/>
    <w:rsid w:val="00181235"/>
    <w:rsid w:val="00193136"/>
    <w:rsid w:val="00193911"/>
    <w:rsid w:val="001C2B54"/>
    <w:rsid w:val="001D2222"/>
    <w:rsid w:val="001E74DF"/>
    <w:rsid w:val="001E77D8"/>
    <w:rsid w:val="0021167B"/>
    <w:rsid w:val="002307F3"/>
    <w:rsid w:val="00233686"/>
    <w:rsid w:val="00237641"/>
    <w:rsid w:val="00246457"/>
    <w:rsid w:val="00262A49"/>
    <w:rsid w:val="0026332C"/>
    <w:rsid w:val="00274CD4"/>
    <w:rsid w:val="002A05F8"/>
    <w:rsid w:val="002A2F29"/>
    <w:rsid w:val="002A3A97"/>
    <w:rsid w:val="002B2299"/>
    <w:rsid w:val="002D1102"/>
    <w:rsid w:val="002D45EC"/>
    <w:rsid w:val="002F0D8E"/>
    <w:rsid w:val="00307203"/>
    <w:rsid w:val="00321560"/>
    <w:rsid w:val="0032194B"/>
    <w:rsid w:val="0032704C"/>
    <w:rsid w:val="0033025D"/>
    <w:rsid w:val="003305EA"/>
    <w:rsid w:val="003317F8"/>
    <w:rsid w:val="00335707"/>
    <w:rsid w:val="00350251"/>
    <w:rsid w:val="00351DBC"/>
    <w:rsid w:val="00364E30"/>
    <w:rsid w:val="00367E7D"/>
    <w:rsid w:val="003834F3"/>
    <w:rsid w:val="00394952"/>
    <w:rsid w:val="003B45C2"/>
    <w:rsid w:val="003D668E"/>
    <w:rsid w:val="003E1AE2"/>
    <w:rsid w:val="003F38E9"/>
    <w:rsid w:val="003F5AED"/>
    <w:rsid w:val="0040228F"/>
    <w:rsid w:val="0040245F"/>
    <w:rsid w:val="0040294B"/>
    <w:rsid w:val="00402C5F"/>
    <w:rsid w:val="004376BF"/>
    <w:rsid w:val="0044468C"/>
    <w:rsid w:val="00456A20"/>
    <w:rsid w:val="00463932"/>
    <w:rsid w:val="00474BB0"/>
    <w:rsid w:val="004A7A38"/>
    <w:rsid w:val="004C76C8"/>
    <w:rsid w:val="004E0EAE"/>
    <w:rsid w:val="004E48E9"/>
    <w:rsid w:val="004E6D67"/>
    <w:rsid w:val="004F24BF"/>
    <w:rsid w:val="00507F98"/>
    <w:rsid w:val="00511D44"/>
    <w:rsid w:val="00517AAF"/>
    <w:rsid w:val="0052239B"/>
    <w:rsid w:val="00532CD5"/>
    <w:rsid w:val="005331ED"/>
    <w:rsid w:val="00554D14"/>
    <w:rsid w:val="00567600"/>
    <w:rsid w:val="00586C9B"/>
    <w:rsid w:val="005A5295"/>
    <w:rsid w:val="005A5371"/>
    <w:rsid w:val="005A6660"/>
    <w:rsid w:val="005B3414"/>
    <w:rsid w:val="005E6681"/>
    <w:rsid w:val="00617C98"/>
    <w:rsid w:val="0062339B"/>
    <w:rsid w:val="00624D2E"/>
    <w:rsid w:val="00627D8E"/>
    <w:rsid w:val="0064788D"/>
    <w:rsid w:val="00654B21"/>
    <w:rsid w:val="00663129"/>
    <w:rsid w:val="00685262"/>
    <w:rsid w:val="00686141"/>
    <w:rsid w:val="006A26E4"/>
    <w:rsid w:val="006E738F"/>
    <w:rsid w:val="00715941"/>
    <w:rsid w:val="00715B15"/>
    <w:rsid w:val="007161BC"/>
    <w:rsid w:val="00720D8C"/>
    <w:rsid w:val="00734767"/>
    <w:rsid w:val="00743748"/>
    <w:rsid w:val="007443AE"/>
    <w:rsid w:val="00776563"/>
    <w:rsid w:val="00781582"/>
    <w:rsid w:val="007A4F12"/>
    <w:rsid w:val="007B1A8B"/>
    <w:rsid w:val="007C01DB"/>
    <w:rsid w:val="007C31B2"/>
    <w:rsid w:val="007E6CF5"/>
    <w:rsid w:val="007E790D"/>
    <w:rsid w:val="008019B2"/>
    <w:rsid w:val="00804707"/>
    <w:rsid w:val="00812563"/>
    <w:rsid w:val="00816813"/>
    <w:rsid w:val="00836EEF"/>
    <w:rsid w:val="00843AED"/>
    <w:rsid w:val="00846327"/>
    <w:rsid w:val="008537B0"/>
    <w:rsid w:val="0086162D"/>
    <w:rsid w:val="00863787"/>
    <w:rsid w:val="008675F2"/>
    <w:rsid w:val="00874D7F"/>
    <w:rsid w:val="00887101"/>
    <w:rsid w:val="00893E00"/>
    <w:rsid w:val="008A4E90"/>
    <w:rsid w:val="008B0CC0"/>
    <w:rsid w:val="008B1D46"/>
    <w:rsid w:val="008B4D63"/>
    <w:rsid w:val="008C4660"/>
    <w:rsid w:val="008C61C3"/>
    <w:rsid w:val="008D284E"/>
    <w:rsid w:val="008D3A0F"/>
    <w:rsid w:val="008E12B0"/>
    <w:rsid w:val="008E7683"/>
    <w:rsid w:val="00915864"/>
    <w:rsid w:val="00922F26"/>
    <w:rsid w:val="00923334"/>
    <w:rsid w:val="0094192A"/>
    <w:rsid w:val="00947F21"/>
    <w:rsid w:val="009623BE"/>
    <w:rsid w:val="00962ED3"/>
    <w:rsid w:val="009A3FA5"/>
    <w:rsid w:val="009C38FB"/>
    <w:rsid w:val="009E05A5"/>
    <w:rsid w:val="00A14706"/>
    <w:rsid w:val="00A367E0"/>
    <w:rsid w:val="00A43E67"/>
    <w:rsid w:val="00A52896"/>
    <w:rsid w:val="00A60C48"/>
    <w:rsid w:val="00AA099A"/>
    <w:rsid w:val="00AA4054"/>
    <w:rsid w:val="00AB1309"/>
    <w:rsid w:val="00AD1B16"/>
    <w:rsid w:val="00AD7E36"/>
    <w:rsid w:val="00AE0297"/>
    <w:rsid w:val="00AE142A"/>
    <w:rsid w:val="00AE7C53"/>
    <w:rsid w:val="00AF1D58"/>
    <w:rsid w:val="00B14B2F"/>
    <w:rsid w:val="00B150E6"/>
    <w:rsid w:val="00B56DDF"/>
    <w:rsid w:val="00B63E5D"/>
    <w:rsid w:val="00B72BE8"/>
    <w:rsid w:val="00B80CEC"/>
    <w:rsid w:val="00B83887"/>
    <w:rsid w:val="00B90DF8"/>
    <w:rsid w:val="00B92FB3"/>
    <w:rsid w:val="00B972E0"/>
    <w:rsid w:val="00BB4C4E"/>
    <w:rsid w:val="00BC0F2E"/>
    <w:rsid w:val="00BC483F"/>
    <w:rsid w:val="00BC5240"/>
    <w:rsid w:val="00BC6D16"/>
    <w:rsid w:val="00BC733A"/>
    <w:rsid w:val="00BD1A52"/>
    <w:rsid w:val="00BD1FBB"/>
    <w:rsid w:val="00BD4DB4"/>
    <w:rsid w:val="00BF1A0E"/>
    <w:rsid w:val="00BF350F"/>
    <w:rsid w:val="00BF7759"/>
    <w:rsid w:val="00C0371F"/>
    <w:rsid w:val="00C06B72"/>
    <w:rsid w:val="00C20DD4"/>
    <w:rsid w:val="00C23D97"/>
    <w:rsid w:val="00C31894"/>
    <w:rsid w:val="00C4765C"/>
    <w:rsid w:val="00C51837"/>
    <w:rsid w:val="00C5634E"/>
    <w:rsid w:val="00C62279"/>
    <w:rsid w:val="00C65472"/>
    <w:rsid w:val="00CA716F"/>
    <w:rsid w:val="00CD1F38"/>
    <w:rsid w:val="00CF65FC"/>
    <w:rsid w:val="00D0679C"/>
    <w:rsid w:val="00D123E2"/>
    <w:rsid w:val="00D12D15"/>
    <w:rsid w:val="00D26F63"/>
    <w:rsid w:val="00D553D7"/>
    <w:rsid w:val="00D57822"/>
    <w:rsid w:val="00D60329"/>
    <w:rsid w:val="00D60D79"/>
    <w:rsid w:val="00D65E63"/>
    <w:rsid w:val="00D711BE"/>
    <w:rsid w:val="00D75AD6"/>
    <w:rsid w:val="00D75DE5"/>
    <w:rsid w:val="00D77EE2"/>
    <w:rsid w:val="00D844F5"/>
    <w:rsid w:val="00D90068"/>
    <w:rsid w:val="00DA5712"/>
    <w:rsid w:val="00DF2844"/>
    <w:rsid w:val="00E10B2F"/>
    <w:rsid w:val="00E11EA7"/>
    <w:rsid w:val="00E415DB"/>
    <w:rsid w:val="00E418D0"/>
    <w:rsid w:val="00E41AB0"/>
    <w:rsid w:val="00E52415"/>
    <w:rsid w:val="00E6583C"/>
    <w:rsid w:val="00E7262E"/>
    <w:rsid w:val="00EA2D97"/>
    <w:rsid w:val="00EC0813"/>
    <w:rsid w:val="00EC2CD6"/>
    <w:rsid w:val="00F14F7F"/>
    <w:rsid w:val="00F447B2"/>
    <w:rsid w:val="00F50568"/>
    <w:rsid w:val="00F60874"/>
    <w:rsid w:val="00F64D1E"/>
    <w:rsid w:val="00F67D49"/>
    <w:rsid w:val="00F83CE1"/>
    <w:rsid w:val="00F86F8B"/>
    <w:rsid w:val="00FA1412"/>
    <w:rsid w:val="00FB046F"/>
    <w:rsid w:val="00FB1D90"/>
    <w:rsid w:val="00FC59E9"/>
    <w:rsid w:val="00FC6D38"/>
    <w:rsid w:val="00FC7148"/>
    <w:rsid w:val="00FC78B2"/>
    <w:rsid w:val="00FE4187"/>
    <w:rsid w:val="00FE65E4"/>
    <w:rsid w:val="00FF5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E5D"/>
    <w:pPr>
      <w:spacing w:after="140" w:line="220" w:lineRule="exact"/>
    </w:pPr>
    <w:rPr>
      <w:rFonts w:ascii="Calibri Light" w:eastAsiaTheme="minorEastAsia" w:hAnsi="Calibri Light"/>
      <w:sz w:val="18"/>
      <w:szCs w:val="24"/>
    </w:rPr>
  </w:style>
  <w:style w:type="paragraph" w:styleId="Heading1">
    <w:name w:val="heading 1"/>
    <w:basedOn w:val="Normal"/>
    <w:link w:val="Heading1Char"/>
    <w:uiPriority w:val="9"/>
    <w:qFormat/>
    <w:rsid w:val="00C31894"/>
    <w:pPr>
      <w:spacing w:before="100" w:beforeAutospacing="1" w:after="100" w:afterAutospacing="1" w:line="340" w:lineRule="exact"/>
      <w:outlineLvl w:val="0"/>
    </w:pPr>
    <w:rPr>
      <w:rFonts w:ascii="Arial Bold" w:hAnsi="Arial Bold"/>
      <w:b/>
      <w:bCs/>
      <w:caps/>
      <w:color w:val="159DCE"/>
      <w:kern w:val="36"/>
      <w:sz w:val="34"/>
      <w:szCs w:val="48"/>
    </w:rPr>
  </w:style>
  <w:style w:type="paragraph" w:styleId="Heading2">
    <w:name w:val="heading 2"/>
    <w:basedOn w:val="Normal"/>
    <w:link w:val="Heading2Char"/>
    <w:uiPriority w:val="9"/>
    <w:qFormat/>
    <w:rsid w:val="00350251"/>
    <w:pPr>
      <w:spacing w:before="100" w:beforeAutospacing="1" w:after="80" w:line="260" w:lineRule="exact"/>
      <w:outlineLvl w:val="1"/>
    </w:pPr>
    <w:rPr>
      <w:rFonts w:ascii="Arial Bold" w:hAnsi="Arial Bold"/>
      <w:b/>
      <w:bCs/>
      <w:caps/>
      <w:color w:val="159DCE"/>
      <w:sz w:val="22"/>
      <w:szCs w:val="36"/>
    </w:rPr>
  </w:style>
  <w:style w:type="paragraph" w:styleId="Heading3">
    <w:name w:val="heading 3"/>
    <w:basedOn w:val="Normal"/>
    <w:link w:val="Heading3Char"/>
    <w:uiPriority w:val="9"/>
    <w:qFormat/>
    <w:rsid w:val="00B972E0"/>
    <w:pPr>
      <w:spacing w:before="100" w:beforeAutospacing="1" w:after="80"/>
      <w:outlineLvl w:val="2"/>
    </w:pPr>
    <w:rPr>
      <w:bCs/>
      <w:caps/>
      <w:color w:val="159DCE"/>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64788D"/>
    <w:pPr>
      <w:keepNext/>
      <w:keepLines/>
      <w:spacing w:before="40" w:after="0"/>
      <w:outlineLvl w:val="4"/>
    </w:pPr>
    <w:rPr>
      <w:rFonts w:asciiTheme="majorHAnsi" w:eastAsiaTheme="majorEastAsia" w:hAnsiTheme="majorHAnsi" w:cstheme="majorBidi"/>
      <w:color w:val="09769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894"/>
    <w:rPr>
      <w:rFonts w:ascii="Arial Bold" w:eastAsiaTheme="minorEastAsia" w:hAnsi="Arial Bold"/>
      <w:b/>
      <w:bCs/>
      <w:caps/>
      <w:color w:val="159DCE"/>
      <w:kern w:val="36"/>
      <w:sz w:val="34"/>
      <w:szCs w:val="48"/>
    </w:rPr>
  </w:style>
  <w:style w:type="paragraph" w:styleId="NormalWeb">
    <w:name w:val="Normal (Web)"/>
    <w:basedOn w:val="Normal"/>
    <w:uiPriority w:val="99"/>
    <w:unhideWhenUsed/>
    <w:pPr>
      <w:spacing w:before="100" w:beforeAutospacing="1" w:after="100" w:afterAutospacing="1"/>
    </w:p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rsid w:val="00350251"/>
    <w:rPr>
      <w:rFonts w:ascii="Arial Bold" w:eastAsiaTheme="minorEastAsia" w:hAnsi="Arial Bold"/>
      <w:b/>
      <w:bCs/>
      <w:caps/>
      <w:color w:val="159DCE"/>
      <w:sz w:val="22"/>
      <w:szCs w:val="3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3Char">
    <w:name w:val="Heading 3 Char"/>
    <w:basedOn w:val="DefaultParagraphFont"/>
    <w:link w:val="Heading3"/>
    <w:uiPriority w:val="9"/>
    <w:rsid w:val="00B972E0"/>
    <w:rPr>
      <w:rFonts w:ascii="Arial" w:eastAsiaTheme="minorEastAsia" w:hAnsi="Arial"/>
      <w:bCs/>
      <w:caps/>
      <w:color w:val="159DCE"/>
      <w:sz w:val="22"/>
      <w:szCs w:val="27"/>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97699" w:themeColor="accent1" w:themeShade="BF"/>
      <w:sz w:val="24"/>
      <w:szCs w:val="24"/>
    </w:rPr>
  </w:style>
  <w:style w:type="paragraph" w:styleId="BalloonText">
    <w:name w:val="Balloon Text"/>
    <w:basedOn w:val="Normal"/>
    <w:link w:val="BalloonTextChar"/>
    <w:uiPriority w:val="99"/>
    <w:semiHidden/>
    <w:unhideWhenUsed/>
    <w:rsid w:val="00F83CE1"/>
    <w:rPr>
      <w:rFonts w:ascii="Segoe UI" w:hAnsi="Segoe UI" w:cs="Segoe UI"/>
      <w:szCs w:val="18"/>
    </w:rPr>
  </w:style>
  <w:style w:type="character" w:customStyle="1" w:styleId="BalloonTextChar">
    <w:name w:val="Balloon Text Char"/>
    <w:basedOn w:val="DefaultParagraphFont"/>
    <w:link w:val="BalloonText"/>
    <w:uiPriority w:val="99"/>
    <w:semiHidden/>
    <w:rsid w:val="00F83CE1"/>
    <w:rPr>
      <w:rFonts w:ascii="Segoe UI" w:eastAsiaTheme="minorEastAsia" w:hAnsi="Segoe UI" w:cs="Segoe UI"/>
      <w:sz w:val="18"/>
      <w:szCs w:val="18"/>
    </w:rPr>
  </w:style>
  <w:style w:type="paragraph" w:styleId="ListBullet">
    <w:name w:val="List Bullet"/>
    <w:basedOn w:val="Normal"/>
    <w:link w:val="ListBulletChar"/>
    <w:uiPriority w:val="99"/>
    <w:unhideWhenUsed/>
    <w:qFormat/>
    <w:rsid w:val="001C2B54"/>
    <w:pPr>
      <w:numPr>
        <w:numId w:val="2"/>
      </w:numPr>
    </w:pPr>
    <w:rPr>
      <w:rFonts w:eastAsia="Times New Roman"/>
      <w:color w:val="414141"/>
      <w:lang w:val="en-AU" w:eastAsia="en-GB"/>
    </w:rPr>
  </w:style>
  <w:style w:type="paragraph" w:styleId="ListParagraph">
    <w:name w:val="List Paragraph"/>
    <w:basedOn w:val="Normal"/>
    <w:uiPriority w:val="34"/>
    <w:qFormat/>
    <w:rsid w:val="00686141"/>
    <w:pPr>
      <w:ind w:left="720"/>
      <w:contextualSpacing/>
    </w:pPr>
  </w:style>
  <w:style w:type="paragraph" w:styleId="NoSpacing">
    <w:name w:val="No Spacing"/>
    <w:link w:val="NoSpacingChar"/>
    <w:uiPriority w:val="1"/>
    <w:qFormat/>
    <w:rsid w:val="0035025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50251"/>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350251"/>
    <w:pPr>
      <w:keepNext/>
      <w:keepLines/>
      <w:spacing w:before="240" w:beforeAutospacing="0" w:after="0" w:afterAutospacing="0" w:line="259" w:lineRule="auto"/>
      <w:outlineLvl w:val="9"/>
    </w:pPr>
    <w:rPr>
      <w:rFonts w:asciiTheme="majorHAnsi" w:eastAsiaTheme="majorEastAsia" w:hAnsiTheme="majorHAnsi" w:cstheme="majorBidi"/>
      <w:b w:val="0"/>
      <w:bCs w:val="0"/>
      <w:color w:val="097699" w:themeColor="accent1" w:themeShade="BF"/>
      <w:kern w:val="0"/>
      <w:sz w:val="32"/>
      <w:szCs w:val="32"/>
    </w:rPr>
  </w:style>
  <w:style w:type="paragraph" w:styleId="TOC1">
    <w:name w:val="toc 1"/>
    <w:next w:val="Normal"/>
    <w:autoRedefine/>
    <w:uiPriority w:val="39"/>
    <w:unhideWhenUsed/>
    <w:rsid w:val="0032704C"/>
    <w:pPr>
      <w:spacing w:after="100"/>
    </w:pPr>
    <w:rPr>
      <w:rFonts w:ascii="Calibri Light" w:eastAsiaTheme="minorEastAsia" w:hAnsi="Calibri Light"/>
      <w:b/>
      <w:color w:val="0C9FCD" w:themeColor="accent1"/>
      <w:sz w:val="22"/>
      <w:szCs w:val="24"/>
    </w:rPr>
  </w:style>
  <w:style w:type="paragraph" w:styleId="TOC2">
    <w:name w:val="toc 2"/>
    <w:basedOn w:val="Normal"/>
    <w:next w:val="Normal"/>
    <w:autoRedefine/>
    <w:uiPriority w:val="39"/>
    <w:unhideWhenUsed/>
    <w:rsid w:val="00B63E5D"/>
    <w:pPr>
      <w:spacing w:after="100"/>
    </w:pPr>
    <w:rPr>
      <w:b/>
      <w:sz w:val="22"/>
    </w:rPr>
  </w:style>
  <w:style w:type="paragraph" w:styleId="TOC3">
    <w:name w:val="toc 3"/>
    <w:basedOn w:val="Normal"/>
    <w:next w:val="Normal"/>
    <w:autoRedefine/>
    <w:uiPriority w:val="39"/>
    <w:unhideWhenUsed/>
    <w:rsid w:val="00350251"/>
    <w:pPr>
      <w:spacing w:after="100"/>
      <w:ind w:left="480"/>
    </w:pPr>
  </w:style>
  <w:style w:type="paragraph" w:styleId="BodyText">
    <w:name w:val="Body Text"/>
    <w:basedOn w:val="Normal"/>
    <w:link w:val="BodyTextChar"/>
    <w:uiPriority w:val="1"/>
    <w:rsid w:val="00350251"/>
    <w:pPr>
      <w:spacing w:line="320" w:lineRule="exact"/>
    </w:pPr>
    <w:rPr>
      <w:rFonts w:eastAsiaTheme="minorHAnsi" w:cstheme="minorBidi"/>
      <w:color w:val="414141"/>
      <w:sz w:val="22"/>
      <w:szCs w:val="22"/>
      <w:lang w:val="en-AU"/>
    </w:rPr>
  </w:style>
  <w:style w:type="character" w:customStyle="1" w:styleId="BodyTextChar">
    <w:name w:val="Body Text Char"/>
    <w:basedOn w:val="DefaultParagraphFont"/>
    <w:link w:val="BodyText"/>
    <w:uiPriority w:val="1"/>
    <w:rsid w:val="00350251"/>
    <w:rPr>
      <w:rFonts w:ascii="Arial" w:eastAsiaTheme="minorHAnsi" w:hAnsi="Arial" w:cstheme="minorBidi"/>
      <w:color w:val="414141"/>
      <w:sz w:val="22"/>
      <w:szCs w:val="22"/>
      <w:lang w:val="en-AU"/>
    </w:rPr>
  </w:style>
  <w:style w:type="paragraph" w:customStyle="1" w:styleId="CCAtable">
    <w:name w:val="CCA table"/>
    <w:basedOn w:val="Normal"/>
    <w:link w:val="CCAtableChar"/>
    <w:qFormat/>
    <w:rsid w:val="00350251"/>
    <w:pPr>
      <w:jc w:val="both"/>
    </w:pPr>
    <w:rPr>
      <w:rFonts w:cs="Arial"/>
      <w:b/>
      <w:bCs/>
      <w:color w:val="FFFFFF" w:themeColor="background1"/>
      <w:sz w:val="20"/>
      <w:szCs w:val="22"/>
      <w:lang w:val="en-AU"/>
    </w:rPr>
  </w:style>
  <w:style w:type="character" w:customStyle="1" w:styleId="CCAtableChar">
    <w:name w:val="CCA table Char"/>
    <w:basedOn w:val="DefaultParagraphFont"/>
    <w:link w:val="CCAtable"/>
    <w:rsid w:val="00350251"/>
    <w:rPr>
      <w:rFonts w:ascii="Arial" w:eastAsiaTheme="minorEastAsia" w:hAnsi="Arial" w:cs="Arial"/>
      <w:b/>
      <w:bCs/>
      <w:color w:val="FFFFFF" w:themeColor="background1"/>
      <w:szCs w:val="22"/>
      <w:lang w:val="en-AU"/>
    </w:rPr>
  </w:style>
  <w:style w:type="paragraph" w:customStyle="1" w:styleId="Introtextforchapter">
    <w:name w:val="Intro text for chapter"/>
    <w:basedOn w:val="Normal"/>
    <w:link w:val="IntrotextforchapterChar"/>
    <w:qFormat/>
    <w:rsid w:val="00C5634E"/>
    <w:pPr>
      <w:spacing w:line="300" w:lineRule="exact"/>
    </w:pPr>
    <w:rPr>
      <w:sz w:val="24"/>
      <w:szCs w:val="28"/>
      <w:lang w:val="en-GB"/>
    </w:rPr>
  </w:style>
  <w:style w:type="paragraph" w:styleId="Header">
    <w:name w:val="header"/>
    <w:basedOn w:val="Normal"/>
    <w:link w:val="HeaderChar"/>
    <w:uiPriority w:val="99"/>
    <w:unhideWhenUsed/>
    <w:rsid w:val="00C5634E"/>
    <w:pPr>
      <w:tabs>
        <w:tab w:val="center" w:pos="4680"/>
        <w:tab w:val="right" w:pos="9360"/>
      </w:tabs>
      <w:spacing w:after="0" w:line="240" w:lineRule="auto"/>
    </w:pPr>
  </w:style>
  <w:style w:type="character" w:customStyle="1" w:styleId="IntrotextforchapterChar">
    <w:name w:val="Intro text for chapter Char"/>
    <w:basedOn w:val="DefaultParagraphFont"/>
    <w:link w:val="Introtextforchapter"/>
    <w:rsid w:val="00C5634E"/>
    <w:rPr>
      <w:rFonts w:ascii="Arial" w:eastAsiaTheme="minorEastAsia" w:hAnsi="Arial"/>
      <w:sz w:val="24"/>
      <w:szCs w:val="28"/>
      <w:lang w:val="en-GB"/>
    </w:rPr>
  </w:style>
  <w:style w:type="character" w:customStyle="1" w:styleId="HeaderChar">
    <w:name w:val="Header Char"/>
    <w:basedOn w:val="DefaultParagraphFont"/>
    <w:link w:val="Header"/>
    <w:uiPriority w:val="99"/>
    <w:rsid w:val="00C5634E"/>
    <w:rPr>
      <w:rFonts w:ascii="Arial" w:eastAsiaTheme="minorEastAsia" w:hAnsi="Arial"/>
      <w:sz w:val="18"/>
      <w:szCs w:val="24"/>
    </w:rPr>
  </w:style>
  <w:style w:type="paragraph" w:styleId="Footer">
    <w:name w:val="footer"/>
    <w:basedOn w:val="Normal"/>
    <w:link w:val="FooterChar"/>
    <w:uiPriority w:val="19"/>
    <w:unhideWhenUsed/>
    <w:rsid w:val="00C5634E"/>
    <w:pPr>
      <w:tabs>
        <w:tab w:val="center" w:pos="4680"/>
        <w:tab w:val="right" w:pos="9360"/>
      </w:tabs>
      <w:spacing w:after="0" w:line="240" w:lineRule="auto"/>
    </w:pPr>
  </w:style>
  <w:style w:type="character" w:customStyle="1" w:styleId="FooterChar">
    <w:name w:val="Footer Char"/>
    <w:basedOn w:val="DefaultParagraphFont"/>
    <w:link w:val="Footer"/>
    <w:uiPriority w:val="19"/>
    <w:rsid w:val="00C5634E"/>
    <w:rPr>
      <w:rFonts w:ascii="Arial" w:eastAsiaTheme="minorEastAsia" w:hAnsi="Arial"/>
      <w:sz w:val="18"/>
      <w:szCs w:val="24"/>
    </w:rPr>
  </w:style>
  <w:style w:type="paragraph" w:customStyle="1" w:styleId="Bullet2">
    <w:name w:val="Bullet2"/>
    <w:basedOn w:val="ListBullet"/>
    <w:link w:val="Bullet2Char"/>
    <w:qFormat/>
    <w:rsid w:val="00F447B2"/>
    <w:pPr>
      <w:numPr>
        <w:ilvl w:val="1"/>
      </w:numPr>
      <w:tabs>
        <w:tab w:val="clear" w:pos="1440"/>
      </w:tabs>
      <w:ind w:left="426" w:hanging="142"/>
    </w:pPr>
  </w:style>
  <w:style w:type="paragraph" w:customStyle="1" w:styleId="TableHeading">
    <w:name w:val="Table Heading"/>
    <w:basedOn w:val="Heading4"/>
    <w:link w:val="TableHeadingChar"/>
    <w:qFormat/>
    <w:rsid w:val="00AF1D58"/>
    <w:pPr>
      <w:spacing w:line="240" w:lineRule="auto"/>
    </w:pPr>
    <w:rPr>
      <w:rFonts w:ascii="Arial Bold" w:eastAsia="Times New Roman" w:hAnsi="Arial Bold"/>
      <w:caps/>
      <w:color w:val="FFFFFF" w:themeColor="background1"/>
      <w:sz w:val="16"/>
      <w:szCs w:val="16"/>
    </w:rPr>
  </w:style>
  <w:style w:type="character" w:customStyle="1" w:styleId="ListBulletChar">
    <w:name w:val="List Bullet Char"/>
    <w:basedOn w:val="DefaultParagraphFont"/>
    <w:link w:val="ListBullet"/>
    <w:uiPriority w:val="99"/>
    <w:rsid w:val="001C2B54"/>
    <w:rPr>
      <w:rFonts w:ascii="Calibri Light" w:hAnsi="Calibri Light"/>
      <w:color w:val="414141"/>
      <w:sz w:val="18"/>
      <w:szCs w:val="24"/>
      <w:lang w:val="en-AU" w:eastAsia="en-GB"/>
    </w:rPr>
  </w:style>
  <w:style w:type="character" w:customStyle="1" w:styleId="Bullet2Char">
    <w:name w:val="Bullet2 Char"/>
    <w:basedOn w:val="ListBulletChar"/>
    <w:link w:val="Bullet2"/>
    <w:rsid w:val="00F447B2"/>
    <w:rPr>
      <w:rFonts w:ascii="Calibri Light" w:hAnsi="Calibri Light"/>
      <w:color w:val="414141"/>
      <w:sz w:val="18"/>
      <w:szCs w:val="24"/>
      <w:lang w:val="en-AU" w:eastAsia="en-GB"/>
    </w:rPr>
  </w:style>
  <w:style w:type="character" w:customStyle="1" w:styleId="TableHeadingChar">
    <w:name w:val="Table Heading Char"/>
    <w:basedOn w:val="Heading4Char"/>
    <w:link w:val="TableHeading"/>
    <w:rsid w:val="00AF1D58"/>
    <w:rPr>
      <w:rFonts w:ascii="Arial Bold" w:eastAsiaTheme="majorEastAsia" w:hAnsi="Arial Bold" w:cstheme="majorBidi"/>
      <w:b/>
      <w:bCs/>
      <w:i w:val="0"/>
      <w:iCs w:val="0"/>
      <w:caps/>
      <w:color w:val="FFFFFF" w:themeColor="background1"/>
      <w:sz w:val="16"/>
      <w:szCs w:val="16"/>
    </w:rPr>
  </w:style>
  <w:style w:type="character" w:customStyle="1" w:styleId="Textbold">
    <w:name w:val="Text (bold)"/>
    <w:basedOn w:val="DefaultParagraphFont"/>
    <w:uiPriority w:val="1"/>
    <w:qFormat/>
    <w:rsid w:val="0033025D"/>
    <w:rPr>
      <w:b/>
    </w:rPr>
  </w:style>
  <w:style w:type="paragraph" w:styleId="Date">
    <w:name w:val="Date"/>
    <w:basedOn w:val="Subtitle"/>
    <w:next w:val="Normal"/>
    <w:link w:val="DateChar"/>
    <w:uiPriority w:val="19"/>
    <w:rsid w:val="0033025D"/>
    <w:pPr>
      <w:numPr>
        <w:ilvl w:val="0"/>
      </w:numPr>
      <w:spacing w:after="0" w:line="160" w:lineRule="exact"/>
    </w:pPr>
    <w:rPr>
      <w:rFonts w:ascii="Arial Bold" w:eastAsiaTheme="minorHAnsi" w:hAnsi="Arial Bold" w:cs="Arial"/>
      <w:caps/>
      <w:color w:val="414141"/>
      <w:spacing w:val="0"/>
      <w:sz w:val="16"/>
      <w:szCs w:val="28"/>
      <w:lang w:val="en-AU"/>
    </w:rPr>
  </w:style>
  <w:style w:type="character" w:customStyle="1" w:styleId="DateChar">
    <w:name w:val="Date Char"/>
    <w:basedOn w:val="DefaultParagraphFont"/>
    <w:link w:val="Date"/>
    <w:uiPriority w:val="19"/>
    <w:rsid w:val="0033025D"/>
    <w:rPr>
      <w:rFonts w:ascii="Arial Bold" w:eastAsiaTheme="minorHAnsi" w:hAnsi="Arial Bold" w:cs="Arial"/>
      <w:caps/>
      <w:color w:val="414141"/>
      <w:sz w:val="16"/>
      <w:szCs w:val="28"/>
      <w:lang w:val="en-AU"/>
    </w:rPr>
  </w:style>
  <w:style w:type="paragraph" w:styleId="Title">
    <w:name w:val="Title"/>
    <w:basedOn w:val="Normal"/>
    <w:link w:val="TitleChar"/>
    <w:uiPriority w:val="19"/>
    <w:qFormat/>
    <w:rsid w:val="0033025D"/>
    <w:pPr>
      <w:spacing w:after="0" w:line="380" w:lineRule="exact"/>
    </w:pPr>
    <w:rPr>
      <w:rFonts w:ascii="Arial Bold" w:eastAsiaTheme="minorHAnsi" w:hAnsi="Arial Bold" w:cstheme="minorBidi"/>
      <w:b/>
      <w:caps/>
      <w:color w:val="159DCE"/>
      <w:sz w:val="34"/>
      <w:szCs w:val="22"/>
      <w:lang w:val="en-AU"/>
    </w:rPr>
  </w:style>
  <w:style w:type="character" w:customStyle="1" w:styleId="TitleChar">
    <w:name w:val="Title Char"/>
    <w:basedOn w:val="DefaultParagraphFont"/>
    <w:link w:val="Title"/>
    <w:uiPriority w:val="19"/>
    <w:rsid w:val="0033025D"/>
    <w:rPr>
      <w:rFonts w:ascii="Arial Bold" w:eastAsiaTheme="minorHAnsi" w:hAnsi="Arial Bold" w:cstheme="minorBidi"/>
      <w:b/>
      <w:caps/>
      <w:color w:val="159DCE"/>
      <w:sz w:val="34"/>
      <w:szCs w:val="22"/>
      <w:lang w:val="en-AU"/>
    </w:rPr>
  </w:style>
  <w:style w:type="paragraph" w:customStyle="1" w:styleId="ListRecommendations">
    <w:name w:val="List Recommendations"/>
    <w:basedOn w:val="ListNumber"/>
    <w:uiPriority w:val="10"/>
    <w:qFormat/>
    <w:rsid w:val="0033025D"/>
    <w:pPr>
      <w:numPr>
        <w:numId w:val="49"/>
      </w:numPr>
      <w:tabs>
        <w:tab w:val="num" w:pos="720"/>
      </w:tabs>
      <w:spacing w:after="50"/>
      <w:ind w:left="720" w:hanging="360"/>
      <w:contextualSpacing w:val="0"/>
    </w:pPr>
    <w:rPr>
      <w:rFonts w:eastAsia="Times New Roman"/>
      <w:color w:val="414141"/>
      <w:sz w:val="22"/>
      <w:lang w:val="en-GB" w:eastAsia="en-GB"/>
    </w:rPr>
  </w:style>
  <w:style w:type="numbering" w:customStyle="1" w:styleId="ListRecommendationsMaster">
    <w:name w:val="List Recommendations Master"/>
    <w:uiPriority w:val="99"/>
    <w:rsid w:val="0033025D"/>
    <w:pPr>
      <w:numPr>
        <w:numId w:val="48"/>
      </w:numPr>
    </w:pPr>
  </w:style>
  <w:style w:type="paragraph" w:styleId="Subtitle">
    <w:name w:val="Subtitle"/>
    <w:basedOn w:val="Normal"/>
    <w:next w:val="Normal"/>
    <w:link w:val="SubtitleChar"/>
    <w:uiPriority w:val="11"/>
    <w:qFormat/>
    <w:rsid w:val="0033025D"/>
    <w:pPr>
      <w:numPr>
        <w:ilvl w:val="1"/>
      </w:numPr>
      <w:spacing w:after="160"/>
    </w:pPr>
    <w:rPr>
      <w:rFonts w:asciiTheme="minorHAnsi" w:hAnsiTheme="minorHAnsi" w:cstheme="minorBidi"/>
      <w:color w:val="848484" w:themeColor="text1" w:themeTint="A5"/>
      <w:spacing w:val="15"/>
      <w:sz w:val="22"/>
      <w:szCs w:val="22"/>
    </w:rPr>
  </w:style>
  <w:style w:type="character" w:customStyle="1" w:styleId="SubtitleChar">
    <w:name w:val="Subtitle Char"/>
    <w:basedOn w:val="DefaultParagraphFont"/>
    <w:link w:val="Subtitle"/>
    <w:uiPriority w:val="11"/>
    <w:rsid w:val="0033025D"/>
    <w:rPr>
      <w:rFonts w:asciiTheme="minorHAnsi" w:eastAsiaTheme="minorEastAsia" w:hAnsiTheme="minorHAnsi" w:cstheme="minorBidi"/>
      <w:color w:val="848484" w:themeColor="text1" w:themeTint="A5"/>
      <w:spacing w:val="15"/>
      <w:sz w:val="22"/>
      <w:szCs w:val="22"/>
    </w:rPr>
  </w:style>
  <w:style w:type="paragraph" w:styleId="ListNumber">
    <w:name w:val="List Number"/>
    <w:basedOn w:val="Normal"/>
    <w:uiPriority w:val="99"/>
    <w:unhideWhenUsed/>
    <w:rsid w:val="0033025D"/>
    <w:pPr>
      <w:ind w:left="714" w:hanging="714"/>
      <w:contextualSpacing/>
    </w:pPr>
  </w:style>
  <w:style w:type="character" w:styleId="PlaceholderText">
    <w:name w:val="Placeholder Text"/>
    <w:basedOn w:val="DefaultParagraphFont"/>
    <w:uiPriority w:val="99"/>
    <w:semiHidden/>
    <w:rsid w:val="0033025D"/>
    <w:rPr>
      <w:color w:val="808080"/>
    </w:rPr>
  </w:style>
  <w:style w:type="paragraph" w:customStyle="1" w:styleId="Contents">
    <w:name w:val="Contents"/>
    <w:link w:val="ContentsChar"/>
    <w:qFormat/>
    <w:rsid w:val="00FE65E4"/>
    <w:rPr>
      <w:rFonts w:ascii="Arial Bold" w:eastAsiaTheme="minorEastAsia" w:hAnsi="Arial Bold"/>
      <w:b/>
      <w:bCs/>
      <w:caps/>
      <w:color w:val="159DCE"/>
      <w:kern w:val="36"/>
      <w:sz w:val="34"/>
      <w:szCs w:val="48"/>
    </w:rPr>
  </w:style>
  <w:style w:type="character" w:customStyle="1" w:styleId="TextColour">
    <w:name w:val="Text Colour"/>
    <w:basedOn w:val="DefaultParagraphFont"/>
    <w:uiPriority w:val="1"/>
    <w:qFormat/>
    <w:rsid w:val="00A14706"/>
    <w:rPr>
      <w:color w:val="159DCE"/>
    </w:rPr>
  </w:style>
  <w:style w:type="character" w:customStyle="1" w:styleId="ContentsChar">
    <w:name w:val="Contents Char"/>
    <w:basedOn w:val="Heading1Char"/>
    <w:link w:val="Contents"/>
    <w:rsid w:val="00FE65E4"/>
    <w:rPr>
      <w:rFonts w:ascii="Arial Bold" w:eastAsiaTheme="minorEastAsia" w:hAnsi="Arial Bold"/>
      <w:b/>
      <w:bCs/>
      <w:caps/>
      <w:color w:val="159DCE"/>
      <w:kern w:val="36"/>
      <w:sz w:val="34"/>
      <w:szCs w:val="48"/>
    </w:rPr>
  </w:style>
  <w:style w:type="paragraph" w:customStyle="1" w:styleId="Tabletext">
    <w:name w:val="Table text"/>
    <w:basedOn w:val="ListBullet"/>
    <w:link w:val="TabletextChar"/>
    <w:qFormat/>
    <w:rsid w:val="0008031D"/>
    <w:rPr>
      <w:sz w:val="16"/>
      <w:szCs w:val="16"/>
    </w:rPr>
  </w:style>
  <w:style w:type="character" w:styleId="CommentReference">
    <w:name w:val="annotation reference"/>
    <w:basedOn w:val="DefaultParagraphFont"/>
    <w:uiPriority w:val="99"/>
    <w:semiHidden/>
    <w:unhideWhenUsed/>
    <w:rsid w:val="002D1102"/>
    <w:rPr>
      <w:sz w:val="16"/>
      <w:szCs w:val="16"/>
    </w:rPr>
  </w:style>
  <w:style w:type="character" w:customStyle="1" w:styleId="TabletextChar">
    <w:name w:val="Table text Char"/>
    <w:basedOn w:val="ListBulletChar"/>
    <w:link w:val="Tabletext"/>
    <w:rsid w:val="0008031D"/>
    <w:rPr>
      <w:rFonts w:ascii="Calibri Light" w:hAnsi="Calibri Light"/>
      <w:color w:val="414141"/>
      <w:sz w:val="16"/>
      <w:szCs w:val="16"/>
      <w:lang w:val="en-AU" w:eastAsia="en-GB"/>
    </w:rPr>
  </w:style>
  <w:style w:type="paragraph" w:styleId="CommentText">
    <w:name w:val="annotation text"/>
    <w:basedOn w:val="Normal"/>
    <w:link w:val="CommentTextChar"/>
    <w:uiPriority w:val="99"/>
    <w:semiHidden/>
    <w:unhideWhenUsed/>
    <w:rsid w:val="002D1102"/>
    <w:pPr>
      <w:spacing w:line="240" w:lineRule="auto"/>
    </w:pPr>
    <w:rPr>
      <w:sz w:val="20"/>
      <w:szCs w:val="20"/>
    </w:rPr>
  </w:style>
  <w:style w:type="character" w:customStyle="1" w:styleId="CommentTextChar">
    <w:name w:val="Comment Text Char"/>
    <w:basedOn w:val="DefaultParagraphFont"/>
    <w:link w:val="CommentText"/>
    <w:uiPriority w:val="99"/>
    <w:semiHidden/>
    <w:rsid w:val="002D1102"/>
    <w:rPr>
      <w:rFonts w:ascii="Calibri Light" w:eastAsiaTheme="minorEastAsia" w:hAnsi="Calibri Light"/>
    </w:rPr>
  </w:style>
  <w:style w:type="paragraph" w:styleId="CommentSubject">
    <w:name w:val="annotation subject"/>
    <w:basedOn w:val="CommentText"/>
    <w:next w:val="CommentText"/>
    <w:link w:val="CommentSubjectChar"/>
    <w:uiPriority w:val="99"/>
    <w:semiHidden/>
    <w:unhideWhenUsed/>
    <w:rsid w:val="002D1102"/>
    <w:rPr>
      <w:b/>
      <w:bCs/>
    </w:rPr>
  </w:style>
  <w:style w:type="character" w:customStyle="1" w:styleId="CommentSubjectChar">
    <w:name w:val="Comment Subject Char"/>
    <w:basedOn w:val="CommentTextChar"/>
    <w:link w:val="CommentSubject"/>
    <w:uiPriority w:val="99"/>
    <w:semiHidden/>
    <w:rsid w:val="002D1102"/>
    <w:rPr>
      <w:rFonts w:ascii="Calibri Light" w:eastAsiaTheme="minorEastAsia" w:hAnsi="Calibri Light"/>
      <w:b/>
      <w:bCs/>
    </w:rPr>
  </w:style>
  <w:style w:type="paragraph" w:styleId="Revision">
    <w:name w:val="Revision"/>
    <w:hidden/>
    <w:uiPriority w:val="99"/>
    <w:semiHidden/>
    <w:rsid w:val="002D1102"/>
    <w:rPr>
      <w:rFonts w:ascii="Calibri Light" w:eastAsiaTheme="minorEastAsia" w:hAnsi="Calibri Light"/>
      <w:sz w:val="18"/>
      <w:szCs w:val="24"/>
    </w:rPr>
  </w:style>
  <w:style w:type="table" w:styleId="TableGrid">
    <w:name w:val="Table Grid"/>
    <w:basedOn w:val="TableNormal"/>
    <w:uiPriority w:val="39"/>
    <w:rsid w:val="00BC0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4788D"/>
    <w:rPr>
      <w:rFonts w:asciiTheme="majorHAnsi" w:eastAsiaTheme="majorEastAsia" w:hAnsiTheme="majorHAnsi" w:cstheme="majorBidi"/>
      <w:color w:val="097699" w:themeColor="accent1" w:themeShade="BF"/>
      <w:sz w:val="18"/>
      <w:szCs w:val="24"/>
    </w:rPr>
  </w:style>
  <w:style w:type="paragraph" w:styleId="Caption">
    <w:name w:val="caption"/>
    <w:basedOn w:val="Normal"/>
    <w:next w:val="Normal"/>
    <w:uiPriority w:val="35"/>
    <w:unhideWhenUsed/>
    <w:qFormat/>
    <w:rsid w:val="00B80CEC"/>
    <w:pPr>
      <w:spacing w:after="200" w:line="240" w:lineRule="auto"/>
    </w:pPr>
    <w:rPr>
      <w:i/>
      <w:iCs/>
      <w:color w:val="7A7A7A"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061288">
      <w:marLeft w:val="0"/>
      <w:marRight w:val="0"/>
      <w:marTop w:val="0"/>
      <w:marBottom w:val="0"/>
      <w:divBdr>
        <w:top w:val="none" w:sz="0" w:space="0" w:color="auto"/>
        <w:left w:val="none" w:sz="0" w:space="0" w:color="auto"/>
        <w:bottom w:val="none" w:sz="0" w:space="0" w:color="auto"/>
        <w:right w:val="none" w:sz="0" w:space="0" w:color="auto"/>
      </w:divBdr>
    </w:div>
    <w:div w:id="18314069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creativecommons.org/licenses/by/2.0/deed.en"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climatechangeauthority.gov.au/" TargetMode="External"/><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creativecommons.org/licenses/by/2.0/deed.en" TargetMode="External"/><Relationship Id="rId27" Type="http://schemas.openxmlformats.org/officeDocument/2006/relationships/image" Target="media/image10.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CCATheme">
  <a:themeElements>
    <a:clrScheme name="CCA">
      <a:dk1>
        <a:srgbClr val="414141"/>
      </a:dk1>
      <a:lt1>
        <a:srgbClr val="FFFFFF"/>
      </a:lt1>
      <a:dk2>
        <a:srgbClr val="7A7A7A"/>
      </a:dk2>
      <a:lt2>
        <a:srgbClr val="E2E2E2"/>
      </a:lt2>
      <a:accent1>
        <a:srgbClr val="0C9FCD"/>
      </a:accent1>
      <a:accent2>
        <a:srgbClr val="72B5DB"/>
      </a:accent2>
      <a:accent3>
        <a:srgbClr val="73BB00"/>
      </a:accent3>
      <a:accent4>
        <a:srgbClr val="9DCF4D"/>
      </a:accent4>
      <a:accent5>
        <a:srgbClr val="C7E499"/>
      </a:accent5>
      <a:accent6>
        <a:srgbClr val="EAF5D9"/>
      </a:accent6>
      <a:hlink>
        <a:srgbClr val="ACD1EA"/>
      </a:hlink>
      <a:folHlink>
        <a:srgbClr val="DEECF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E61F6-E808-4C32-A6F9-ADD0F86C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80C07B25.dotm</Template>
  <TotalTime>19</TotalTime>
  <Pages>17</Pages>
  <Words>4503</Words>
  <Characters>27990</Characters>
  <Application>Microsoft Office Word</Application>
  <DocSecurity>0</DocSecurity>
  <Lines>233</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Milnes, Gayle</dc:creator>
  <cp:keywords/>
  <dc:description/>
  <cp:lastModifiedBy>Brine, Steven</cp:lastModifiedBy>
  <cp:revision>4</cp:revision>
  <cp:lastPrinted>2017-08-30T06:51:00Z</cp:lastPrinted>
  <dcterms:created xsi:type="dcterms:W3CDTF">2017-08-23T00:29:00Z</dcterms:created>
  <dcterms:modified xsi:type="dcterms:W3CDTF">2017-08-30T06:56:00Z</dcterms:modified>
</cp:coreProperties>
</file>